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506"/>
        <w:tblW w:w="21796" w:type="dxa"/>
        <w:tblLayout w:type="fixed"/>
        <w:tblLook w:val="04A0" w:firstRow="1" w:lastRow="0" w:firstColumn="1" w:lastColumn="0" w:noHBand="0" w:noVBand="1"/>
      </w:tblPr>
      <w:tblGrid>
        <w:gridCol w:w="2093"/>
        <w:gridCol w:w="2977"/>
        <w:gridCol w:w="1686"/>
        <w:gridCol w:w="2850"/>
        <w:gridCol w:w="1984"/>
        <w:gridCol w:w="2693"/>
        <w:gridCol w:w="2445"/>
        <w:gridCol w:w="3084"/>
        <w:gridCol w:w="1984"/>
      </w:tblGrid>
      <w:tr w:rsidR="00073998" w:rsidTr="00BA5F1A">
        <w:tc>
          <w:tcPr>
            <w:tcW w:w="2093" w:type="dxa"/>
          </w:tcPr>
          <w:p w:rsidR="00073998" w:rsidRPr="008002F2" w:rsidRDefault="00073998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Term and Elli Animal focus</w:t>
            </w:r>
          </w:p>
        </w:tc>
        <w:tc>
          <w:tcPr>
            <w:tcW w:w="2977" w:type="dxa"/>
          </w:tcPr>
          <w:p w:rsidR="00073998" w:rsidRPr="008002F2" w:rsidRDefault="00073998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02F2">
              <w:rPr>
                <w:rFonts w:ascii="Comic Sans MS" w:hAnsi="Comic Sans MS"/>
                <w:sz w:val="24"/>
                <w:szCs w:val="24"/>
              </w:rPr>
              <w:t>Year 3</w:t>
            </w:r>
            <w:r w:rsidR="006951D7">
              <w:rPr>
                <w:rFonts w:ascii="Comic Sans MS" w:hAnsi="Comic Sans MS"/>
                <w:sz w:val="24"/>
                <w:szCs w:val="24"/>
              </w:rPr>
              <w:t xml:space="preserve"> taught by class teacher </w:t>
            </w:r>
          </w:p>
        </w:tc>
        <w:tc>
          <w:tcPr>
            <w:tcW w:w="1686" w:type="dxa"/>
          </w:tcPr>
          <w:p w:rsidR="00073998" w:rsidRPr="008002F2" w:rsidRDefault="006951D7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Sports specific – sports coach </w:t>
            </w:r>
          </w:p>
        </w:tc>
        <w:tc>
          <w:tcPr>
            <w:tcW w:w="2850" w:type="dxa"/>
          </w:tcPr>
          <w:p w:rsidR="00073998" w:rsidRDefault="00073998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02F2">
              <w:rPr>
                <w:rFonts w:ascii="Comic Sans MS" w:hAnsi="Comic Sans MS"/>
                <w:sz w:val="24"/>
                <w:szCs w:val="24"/>
              </w:rPr>
              <w:t>Year 4</w:t>
            </w:r>
          </w:p>
          <w:p w:rsidR="006951D7" w:rsidRPr="008002F2" w:rsidRDefault="006951D7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taught by class teacher</w:t>
            </w:r>
          </w:p>
        </w:tc>
        <w:tc>
          <w:tcPr>
            <w:tcW w:w="1984" w:type="dxa"/>
          </w:tcPr>
          <w:p w:rsidR="00073998" w:rsidRPr="008002F2" w:rsidRDefault="006951D7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specific – sports coach</w:t>
            </w:r>
          </w:p>
        </w:tc>
        <w:tc>
          <w:tcPr>
            <w:tcW w:w="2693" w:type="dxa"/>
          </w:tcPr>
          <w:p w:rsidR="00073998" w:rsidRDefault="00073998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02F2">
              <w:rPr>
                <w:rFonts w:ascii="Comic Sans MS" w:hAnsi="Comic Sans MS"/>
                <w:sz w:val="24"/>
                <w:szCs w:val="24"/>
              </w:rPr>
              <w:t>Year 5</w:t>
            </w:r>
          </w:p>
          <w:p w:rsidR="001B26E2" w:rsidRPr="008002F2" w:rsidRDefault="00DB52B8" w:rsidP="00DB52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Taught by Mrs Kirby </w:t>
            </w:r>
            <w:r w:rsidR="001B26E2">
              <w:rPr>
                <w:rFonts w:ascii="Comic Sans MS" w:hAnsi="Comic Sans MS"/>
                <w:b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sports coach</w:t>
            </w:r>
          </w:p>
        </w:tc>
        <w:tc>
          <w:tcPr>
            <w:tcW w:w="2445" w:type="dxa"/>
          </w:tcPr>
          <w:p w:rsidR="00073998" w:rsidRDefault="006951D7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specific</w:t>
            </w:r>
          </w:p>
          <w:p w:rsidR="001B26E2" w:rsidRPr="008002F2" w:rsidRDefault="001B26E2" w:rsidP="00DB52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Taught by </w:t>
            </w:r>
            <w:r w:rsidR="00DB52B8">
              <w:rPr>
                <w:rFonts w:ascii="Comic Sans MS" w:hAnsi="Comic Sans MS"/>
                <w:b/>
                <w:sz w:val="24"/>
                <w:szCs w:val="24"/>
              </w:rPr>
              <w:t>Mrs Coton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and </w:t>
            </w:r>
            <w:r w:rsidR="00DB52B8">
              <w:rPr>
                <w:rFonts w:ascii="Comic Sans MS" w:hAnsi="Comic Sans MS"/>
                <w:b/>
                <w:sz w:val="24"/>
                <w:szCs w:val="24"/>
              </w:rPr>
              <w:t>coach</w:t>
            </w:r>
          </w:p>
        </w:tc>
        <w:tc>
          <w:tcPr>
            <w:tcW w:w="3084" w:type="dxa"/>
          </w:tcPr>
          <w:p w:rsidR="00073998" w:rsidRPr="008002F2" w:rsidRDefault="00073998" w:rsidP="006951D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02F2">
              <w:rPr>
                <w:rFonts w:ascii="Comic Sans MS" w:hAnsi="Comic Sans MS"/>
                <w:sz w:val="24"/>
                <w:szCs w:val="24"/>
              </w:rPr>
              <w:t>Year 6</w:t>
            </w:r>
            <w:r w:rsidR="006951D7">
              <w:rPr>
                <w:rFonts w:ascii="Comic Sans MS" w:hAnsi="Comic Sans MS"/>
                <w:sz w:val="24"/>
                <w:szCs w:val="24"/>
              </w:rPr>
              <w:t xml:space="preserve"> Taught by sports coach </w:t>
            </w:r>
          </w:p>
        </w:tc>
        <w:tc>
          <w:tcPr>
            <w:tcW w:w="1984" w:type="dxa"/>
          </w:tcPr>
          <w:p w:rsidR="00073998" w:rsidRPr="008002F2" w:rsidRDefault="006951D7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specific</w:t>
            </w:r>
            <w:r w:rsidR="001B26E2">
              <w:rPr>
                <w:rFonts w:ascii="Comic Sans MS" w:hAnsi="Comic Sans MS"/>
                <w:sz w:val="24"/>
                <w:szCs w:val="24"/>
              </w:rPr>
              <w:t xml:space="preserve"> taught by teachers</w:t>
            </w:r>
          </w:p>
        </w:tc>
      </w:tr>
      <w:tr w:rsidR="00310DC5" w:rsidTr="00BA5F1A">
        <w:trPr>
          <w:trHeight w:val="432"/>
        </w:trPr>
        <w:tc>
          <w:tcPr>
            <w:tcW w:w="2093" w:type="dxa"/>
            <w:shd w:val="clear" w:color="auto" w:fill="92D050"/>
          </w:tcPr>
          <w:p w:rsidR="00310DC5" w:rsidRPr="006951D7" w:rsidRDefault="00310DC5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  <w:p w:rsidR="00310DC5" w:rsidRPr="006951D7" w:rsidRDefault="00310DC5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(Leopard)</w:t>
            </w:r>
          </w:p>
        </w:tc>
        <w:tc>
          <w:tcPr>
            <w:tcW w:w="2977" w:type="dxa"/>
            <w:vMerge w:val="restart"/>
            <w:shd w:val="clear" w:color="auto" w:fill="92D050"/>
          </w:tcPr>
          <w:p w:rsidR="00310DC5" w:rsidRPr="006951D7" w:rsidRDefault="00310DC5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Cricket coach </w:t>
            </w:r>
          </w:p>
        </w:tc>
        <w:tc>
          <w:tcPr>
            <w:tcW w:w="1686" w:type="dxa"/>
          </w:tcPr>
          <w:p w:rsidR="00310DC5" w:rsidRPr="006951D7" w:rsidRDefault="00310DC5" w:rsidP="001B26E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Multi-skills</w:t>
            </w:r>
          </w:p>
        </w:tc>
        <w:tc>
          <w:tcPr>
            <w:tcW w:w="2850" w:type="dxa"/>
            <w:shd w:val="clear" w:color="auto" w:fill="92D050"/>
          </w:tcPr>
          <w:p w:rsidR="00310DC5" w:rsidRPr="006951D7" w:rsidRDefault="00310DC5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310DC5" w:rsidRPr="006951D7" w:rsidRDefault="00310DC5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Personal Skills</w:t>
            </w:r>
          </w:p>
        </w:tc>
        <w:tc>
          <w:tcPr>
            <w:tcW w:w="1984" w:type="dxa"/>
          </w:tcPr>
          <w:p w:rsidR="00310DC5" w:rsidRPr="006951D7" w:rsidRDefault="00310DC5" w:rsidP="001B26E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Multi-skills</w:t>
            </w:r>
          </w:p>
        </w:tc>
        <w:tc>
          <w:tcPr>
            <w:tcW w:w="2693" w:type="dxa"/>
            <w:vMerge w:val="restart"/>
            <w:shd w:val="clear" w:color="auto" w:fill="92D050"/>
          </w:tcPr>
          <w:p w:rsidR="00310DC5" w:rsidRDefault="00310DC5" w:rsidP="005A0CFD">
            <w:pPr>
              <w:rPr>
                <w:b/>
                <w:sz w:val="24"/>
                <w:szCs w:val="24"/>
              </w:rPr>
            </w:pPr>
          </w:p>
          <w:p w:rsidR="00310DC5" w:rsidRDefault="00310DC5" w:rsidP="005A0CFD">
            <w:pPr>
              <w:rPr>
                <w:b/>
                <w:sz w:val="24"/>
                <w:szCs w:val="24"/>
              </w:rPr>
            </w:pPr>
          </w:p>
          <w:p w:rsidR="00310DC5" w:rsidRPr="006951D7" w:rsidRDefault="00310DC5" w:rsidP="005A0CFD">
            <w:pPr>
              <w:rPr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Cricket coach</w:t>
            </w:r>
          </w:p>
        </w:tc>
        <w:tc>
          <w:tcPr>
            <w:tcW w:w="2445" w:type="dxa"/>
          </w:tcPr>
          <w:p w:rsidR="00310DC5" w:rsidRPr="006951D7" w:rsidRDefault="00310DC5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Multi-skills</w:t>
            </w:r>
          </w:p>
        </w:tc>
        <w:tc>
          <w:tcPr>
            <w:tcW w:w="3084" w:type="dxa"/>
            <w:shd w:val="clear" w:color="auto" w:fill="92D050"/>
          </w:tcPr>
          <w:p w:rsidR="00310DC5" w:rsidRPr="006951D7" w:rsidRDefault="00310DC5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310DC5" w:rsidRPr="006951D7" w:rsidRDefault="00310DC5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Personal Skills</w:t>
            </w:r>
          </w:p>
        </w:tc>
        <w:tc>
          <w:tcPr>
            <w:tcW w:w="1984" w:type="dxa"/>
          </w:tcPr>
          <w:p w:rsidR="00310DC5" w:rsidRPr="006951D7" w:rsidRDefault="00310DC5" w:rsidP="006951D7">
            <w:pPr>
              <w:ind w:left="1440" w:hanging="1440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Multi-skills</w:t>
            </w:r>
          </w:p>
        </w:tc>
      </w:tr>
      <w:tr w:rsidR="00310DC5" w:rsidTr="00BA5F1A">
        <w:tc>
          <w:tcPr>
            <w:tcW w:w="2093" w:type="dxa"/>
            <w:shd w:val="clear" w:color="auto" w:fill="92D050"/>
          </w:tcPr>
          <w:p w:rsidR="00310DC5" w:rsidRPr="006951D7" w:rsidRDefault="00310DC5" w:rsidP="00BB77F8">
            <w:pPr>
              <w:jc w:val="center"/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Assessment/ extra activities</w:t>
            </w:r>
          </w:p>
        </w:tc>
        <w:tc>
          <w:tcPr>
            <w:tcW w:w="2977" w:type="dxa"/>
            <w:vMerge/>
            <w:shd w:val="clear" w:color="auto" w:fill="92D050"/>
          </w:tcPr>
          <w:p w:rsidR="00310DC5" w:rsidRPr="006951D7" w:rsidRDefault="00310DC5" w:rsidP="00BB77F8">
            <w:pPr>
              <w:rPr>
                <w:rFonts w:ascii="Comic Sans MS" w:hAnsi="Comic Sans MS"/>
              </w:rPr>
            </w:pPr>
          </w:p>
        </w:tc>
        <w:tc>
          <w:tcPr>
            <w:tcW w:w="1686" w:type="dxa"/>
          </w:tcPr>
          <w:p w:rsidR="00310DC5" w:rsidRPr="006951D7" w:rsidRDefault="00310DC5" w:rsidP="00BB77F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0" w:type="dxa"/>
            <w:shd w:val="clear" w:color="auto" w:fill="92D050"/>
          </w:tcPr>
          <w:p w:rsidR="00310DC5" w:rsidRPr="006951D7" w:rsidRDefault="00310DC5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10 – Co-ordination </w:t>
            </w:r>
          </w:p>
          <w:p w:rsidR="00310DC5" w:rsidRPr="006951D7" w:rsidRDefault="00310DC5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Footwork</w:t>
            </w:r>
          </w:p>
          <w:p w:rsidR="00310DC5" w:rsidRPr="006951D7" w:rsidRDefault="00310DC5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1 –  Static Balance </w:t>
            </w:r>
          </w:p>
          <w:p w:rsidR="00310DC5" w:rsidRPr="006951D7" w:rsidRDefault="00310DC5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One leg</w:t>
            </w:r>
          </w:p>
        </w:tc>
        <w:tc>
          <w:tcPr>
            <w:tcW w:w="1984" w:type="dxa"/>
          </w:tcPr>
          <w:p w:rsidR="00310DC5" w:rsidRPr="006951D7" w:rsidRDefault="00310DC5" w:rsidP="00BB77F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93" w:type="dxa"/>
            <w:vMerge/>
            <w:shd w:val="clear" w:color="auto" w:fill="92D050"/>
          </w:tcPr>
          <w:p w:rsidR="00310DC5" w:rsidRPr="006951D7" w:rsidRDefault="00310DC5" w:rsidP="00BB77F8">
            <w:pPr>
              <w:rPr>
                <w:rFonts w:ascii="Comic Sans MS" w:hAnsi="Comic Sans MS"/>
              </w:rPr>
            </w:pPr>
          </w:p>
        </w:tc>
        <w:tc>
          <w:tcPr>
            <w:tcW w:w="2445" w:type="dxa"/>
          </w:tcPr>
          <w:p w:rsidR="00310DC5" w:rsidRPr="006951D7" w:rsidRDefault="00310DC5" w:rsidP="00BB77F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84" w:type="dxa"/>
            <w:shd w:val="clear" w:color="auto" w:fill="92D050"/>
          </w:tcPr>
          <w:p w:rsidR="00310DC5" w:rsidRPr="006951D7" w:rsidRDefault="00310DC5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  <w:b/>
              </w:rPr>
              <w:t>8 – Co-ordination –</w:t>
            </w:r>
            <w:r w:rsidRPr="006951D7">
              <w:rPr>
                <w:rFonts w:ascii="Comic Sans MS" w:hAnsi="Comic Sans MS"/>
              </w:rPr>
              <w:t xml:space="preserve"> sending and receiving </w:t>
            </w:r>
          </w:p>
          <w:p w:rsidR="00310DC5" w:rsidRPr="006951D7" w:rsidRDefault="00310DC5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  <w:b/>
              </w:rPr>
              <w:t>11 – Agility –</w:t>
            </w:r>
            <w:r w:rsidRPr="006951D7">
              <w:rPr>
                <w:rFonts w:ascii="Comic Sans MS" w:hAnsi="Comic Sans MS"/>
              </w:rPr>
              <w:t xml:space="preserve"> </w:t>
            </w:r>
          </w:p>
          <w:p w:rsidR="00310DC5" w:rsidRPr="006951D7" w:rsidRDefault="00310DC5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ball chasing</w:t>
            </w:r>
          </w:p>
        </w:tc>
        <w:tc>
          <w:tcPr>
            <w:tcW w:w="1984" w:type="dxa"/>
          </w:tcPr>
          <w:p w:rsidR="00310DC5" w:rsidRPr="006951D7" w:rsidRDefault="00310DC5" w:rsidP="00BB77F8">
            <w:pPr>
              <w:ind w:left="1440" w:hanging="1440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74B7F" w:rsidTr="00BA5F1A">
        <w:tc>
          <w:tcPr>
            <w:tcW w:w="2093" w:type="dxa"/>
            <w:shd w:val="clear" w:color="auto" w:fill="FF00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  <w:p w:rsidR="00DE3E81" w:rsidRPr="006951D7" w:rsidRDefault="00DE3E81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(Bee)</w:t>
            </w:r>
          </w:p>
        </w:tc>
        <w:tc>
          <w:tcPr>
            <w:tcW w:w="2977" w:type="dxa"/>
            <w:shd w:val="clear" w:color="auto" w:fill="FF00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DE3E81" w:rsidRPr="006951D7" w:rsidRDefault="00DE3E81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Social Skills</w:t>
            </w:r>
          </w:p>
        </w:tc>
        <w:tc>
          <w:tcPr>
            <w:tcW w:w="1686" w:type="dxa"/>
          </w:tcPr>
          <w:p w:rsidR="00C93C10" w:rsidRPr="006951D7" w:rsidRDefault="001B26E2" w:rsidP="001B26E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Gymnastics</w:t>
            </w:r>
          </w:p>
        </w:tc>
        <w:tc>
          <w:tcPr>
            <w:tcW w:w="2850" w:type="dxa"/>
            <w:shd w:val="clear" w:color="auto" w:fill="FF00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DE3E81" w:rsidRPr="006951D7" w:rsidRDefault="00DE3E81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Social Skills</w:t>
            </w:r>
          </w:p>
        </w:tc>
        <w:tc>
          <w:tcPr>
            <w:tcW w:w="1984" w:type="dxa"/>
          </w:tcPr>
          <w:p w:rsidR="00C93C10" w:rsidRPr="006951D7" w:rsidRDefault="001B26E2" w:rsidP="006951D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Gymnastics</w:t>
            </w:r>
          </w:p>
        </w:tc>
        <w:tc>
          <w:tcPr>
            <w:tcW w:w="2693" w:type="dxa"/>
            <w:shd w:val="clear" w:color="auto" w:fill="FF00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DE3E81" w:rsidRPr="006951D7" w:rsidRDefault="00DE3E81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Social Skills</w:t>
            </w:r>
          </w:p>
        </w:tc>
        <w:tc>
          <w:tcPr>
            <w:tcW w:w="2445" w:type="dxa"/>
          </w:tcPr>
          <w:p w:rsidR="00C93C10" w:rsidRPr="006951D7" w:rsidRDefault="001B26E2" w:rsidP="00BA5F1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Swimming</w:t>
            </w:r>
            <w:r w:rsidR="00BA5F1A">
              <w:rPr>
                <w:rFonts w:ascii="Comic Sans MS" w:hAnsi="Comic Sans MS"/>
                <w:b/>
                <w:sz w:val="24"/>
                <w:szCs w:val="24"/>
              </w:rPr>
              <w:t xml:space="preserve"> both teachers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– whole year group intervention </w:t>
            </w:r>
          </w:p>
        </w:tc>
        <w:tc>
          <w:tcPr>
            <w:tcW w:w="3084" w:type="dxa"/>
            <w:shd w:val="clear" w:color="auto" w:fill="FF00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DE3E81" w:rsidRPr="006951D7" w:rsidRDefault="00DE3E81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Social Skills</w:t>
            </w:r>
          </w:p>
        </w:tc>
        <w:tc>
          <w:tcPr>
            <w:tcW w:w="1984" w:type="dxa"/>
          </w:tcPr>
          <w:p w:rsidR="00C93C10" w:rsidRPr="006951D7" w:rsidRDefault="001B26E2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Gymnastics</w:t>
            </w:r>
          </w:p>
        </w:tc>
      </w:tr>
      <w:tr w:rsidR="00474B7F" w:rsidTr="00BA5F1A">
        <w:tc>
          <w:tcPr>
            <w:tcW w:w="2093" w:type="dxa"/>
            <w:shd w:val="clear" w:color="auto" w:fill="FF00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Assessment/ extra activities</w:t>
            </w:r>
          </w:p>
        </w:tc>
        <w:tc>
          <w:tcPr>
            <w:tcW w:w="2977" w:type="dxa"/>
            <w:shd w:val="clear" w:color="auto" w:fill="FF0000"/>
          </w:tcPr>
          <w:p w:rsidR="00DE3E81" w:rsidRPr="006951D7" w:rsidRDefault="00DE3E81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6 – Dynamic balance and agility  </w:t>
            </w:r>
          </w:p>
          <w:p w:rsidR="00DE3E81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Footwork</w:t>
            </w:r>
          </w:p>
          <w:p w:rsidR="00DE3E81" w:rsidRPr="006951D7" w:rsidRDefault="00DE3E81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2 –  Static Balance </w:t>
            </w:r>
          </w:p>
          <w:p w:rsidR="00C93C10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Jumping and landing</w:t>
            </w:r>
          </w:p>
        </w:tc>
        <w:tc>
          <w:tcPr>
            <w:tcW w:w="1686" w:type="dxa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0" w:type="dxa"/>
            <w:shd w:val="clear" w:color="auto" w:fill="FF0000"/>
          </w:tcPr>
          <w:p w:rsidR="00DE3E81" w:rsidRPr="006951D7" w:rsidRDefault="00DE3E81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6 – Dynamic balance and agility  </w:t>
            </w:r>
          </w:p>
          <w:p w:rsidR="00DE3E81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Footwork</w:t>
            </w:r>
          </w:p>
          <w:p w:rsidR="00DE3E81" w:rsidRPr="006951D7" w:rsidRDefault="00DE3E81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2 –  Static Balance </w:t>
            </w:r>
          </w:p>
          <w:p w:rsidR="00C93C10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Jumping and landing</w:t>
            </w:r>
          </w:p>
        </w:tc>
        <w:tc>
          <w:tcPr>
            <w:tcW w:w="1984" w:type="dxa"/>
          </w:tcPr>
          <w:p w:rsidR="00C93C10" w:rsidRPr="006951D7" w:rsidRDefault="00C93C10" w:rsidP="006951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93" w:type="dxa"/>
            <w:shd w:val="clear" w:color="auto" w:fill="FF0000"/>
          </w:tcPr>
          <w:p w:rsidR="00DE3E81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  <w:b/>
              </w:rPr>
              <w:t>5 – Dynamic balance –</w:t>
            </w:r>
            <w:r w:rsidRPr="006951D7">
              <w:rPr>
                <w:rFonts w:ascii="Comic Sans MS" w:hAnsi="Comic Sans MS"/>
              </w:rPr>
              <w:t xml:space="preserve"> on a line </w:t>
            </w:r>
          </w:p>
          <w:p w:rsidR="00DE3E81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  <w:b/>
              </w:rPr>
              <w:t>7 – Counter Balance –</w:t>
            </w:r>
            <w:r w:rsidRPr="006951D7">
              <w:rPr>
                <w:rFonts w:ascii="Comic Sans MS" w:hAnsi="Comic Sans MS"/>
              </w:rPr>
              <w:t xml:space="preserve"> </w:t>
            </w:r>
          </w:p>
          <w:p w:rsidR="00C93C10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With a partner</w:t>
            </w:r>
          </w:p>
        </w:tc>
        <w:tc>
          <w:tcPr>
            <w:tcW w:w="2445" w:type="dxa"/>
          </w:tcPr>
          <w:p w:rsidR="00C93C10" w:rsidRDefault="00BA5F1A" w:rsidP="00BB77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Elliot to teach </w:t>
            </w:r>
          </w:p>
          <w:p w:rsidR="00BA5F1A" w:rsidRPr="006951D7" w:rsidRDefault="00BA5F1A" w:rsidP="00BB77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Real PE for Liz and Sports coaching for Mimi</w:t>
            </w:r>
          </w:p>
        </w:tc>
        <w:tc>
          <w:tcPr>
            <w:tcW w:w="3084" w:type="dxa"/>
            <w:shd w:val="clear" w:color="auto" w:fill="FF0000"/>
          </w:tcPr>
          <w:p w:rsidR="00DE3E81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  <w:b/>
              </w:rPr>
              <w:t>5 – Dynamic balance –</w:t>
            </w:r>
            <w:r w:rsidRPr="006951D7">
              <w:rPr>
                <w:rFonts w:ascii="Comic Sans MS" w:hAnsi="Comic Sans MS"/>
              </w:rPr>
              <w:t xml:space="preserve"> on a line </w:t>
            </w:r>
          </w:p>
          <w:p w:rsidR="00DE3E81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  <w:b/>
              </w:rPr>
              <w:t>7 – Counter Balance –</w:t>
            </w:r>
            <w:r w:rsidRPr="006951D7">
              <w:rPr>
                <w:rFonts w:ascii="Comic Sans MS" w:hAnsi="Comic Sans MS"/>
              </w:rPr>
              <w:t xml:space="preserve"> </w:t>
            </w:r>
          </w:p>
          <w:p w:rsidR="00C93C10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With a partner</w:t>
            </w:r>
          </w:p>
        </w:tc>
        <w:tc>
          <w:tcPr>
            <w:tcW w:w="1984" w:type="dxa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</w:rPr>
            </w:pPr>
          </w:p>
        </w:tc>
      </w:tr>
      <w:tr w:rsidR="00474B7F" w:rsidTr="00D8286E">
        <w:trPr>
          <w:trHeight w:val="680"/>
        </w:trPr>
        <w:tc>
          <w:tcPr>
            <w:tcW w:w="2093" w:type="dxa"/>
            <w:tcBorders>
              <w:bottom w:val="single" w:sz="4" w:space="0" w:color="auto"/>
            </w:tcBorders>
            <w:shd w:val="clear" w:color="auto" w:fill="FFFF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  <w:p w:rsidR="00DE3E81" w:rsidRPr="006951D7" w:rsidRDefault="00DE3E81" w:rsidP="00D8286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 xml:space="preserve">Owl and </w:t>
            </w:r>
            <w:r w:rsidR="00D8286E">
              <w:rPr>
                <w:rFonts w:ascii="Comic Sans MS" w:hAnsi="Comic Sans MS"/>
                <w:sz w:val="24"/>
                <w:szCs w:val="24"/>
              </w:rPr>
              <w:t>spider</w:t>
            </w:r>
          </w:p>
        </w:tc>
        <w:tc>
          <w:tcPr>
            <w:tcW w:w="2977" w:type="dxa"/>
            <w:shd w:val="clear" w:color="auto" w:fill="FFFF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DE3E81" w:rsidRPr="006951D7" w:rsidRDefault="00DE3E81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Cognitive Skills</w:t>
            </w:r>
          </w:p>
        </w:tc>
        <w:tc>
          <w:tcPr>
            <w:tcW w:w="1686" w:type="dxa"/>
          </w:tcPr>
          <w:p w:rsidR="001B26E2" w:rsidRPr="006951D7" w:rsidRDefault="001B26E2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Country dance</w:t>
            </w:r>
          </w:p>
        </w:tc>
        <w:tc>
          <w:tcPr>
            <w:tcW w:w="2850" w:type="dxa"/>
            <w:shd w:val="clear" w:color="auto" w:fill="FFFF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DE3E81" w:rsidRPr="006951D7" w:rsidRDefault="00DE3E81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Cognitive Skills</w:t>
            </w:r>
          </w:p>
        </w:tc>
        <w:tc>
          <w:tcPr>
            <w:tcW w:w="1984" w:type="dxa"/>
          </w:tcPr>
          <w:p w:rsidR="001B26E2" w:rsidRDefault="001B26E2" w:rsidP="001B26E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Dance</w:t>
            </w:r>
          </w:p>
          <w:p w:rsidR="00C93C10" w:rsidRPr="006951D7" w:rsidRDefault="001B26E2" w:rsidP="001B26E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Country dance</w:t>
            </w:r>
          </w:p>
        </w:tc>
        <w:tc>
          <w:tcPr>
            <w:tcW w:w="2693" w:type="dxa"/>
            <w:shd w:val="clear" w:color="auto" w:fill="FFFF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DE3E81" w:rsidRPr="006951D7" w:rsidRDefault="00DE3E81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Cognitive Skills</w:t>
            </w:r>
          </w:p>
        </w:tc>
        <w:tc>
          <w:tcPr>
            <w:tcW w:w="2445" w:type="dxa"/>
          </w:tcPr>
          <w:p w:rsidR="00C93C10" w:rsidRPr="006951D7" w:rsidRDefault="001B26E2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Dance</w:t>
            </w:r>
          </w:p>
        </w:tc>
        <w:tc>
          <w:tcPr>
            <w:tcW w:w="3084" w:type="dxa"/>
            <w:shd w:val="clear" w:color="auto" w:fill="FFFF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DE3E81" w:rsidRPr="006951D7" w:rsidRDefault="00DE3E81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Cognitive Skills</w:t>
            </w:r>
          </w:p>
        </w:tc>
        <w:tc>
          <w:tcPr>
            <w:tcW w:w="1984" w:type="dxa"/>
          </w:tcPr>
          <w:p w:rsidR="00C93C10" w:rsidRPr="006951D7" w:rsidRDefault="001B26E2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Dance</w:t>
            </w:r>
          </w:p>
        </w:tc>
      </w:tr>
      <w:tr w:rsidR="00474B7F" w:rsidTr="00BA5F1A">
        <w:trPr>
          <w:trHeight w:val="851"/>
        </w:trPr>
        <w:tc>
          <w:tcPr>
            <w:tcW w:w="2093" w:type="dxa"/>
            <w:tcBorders>
              <w:bottom w:val="single" w:sz="4" w:space="0" w:color="auto"/>
            </w:tcBorders>
            <w:shd w:val="clear" w:color="auto" w:fill="FFFF0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Assessment/ extra activities</w:t>
            </w:r>
          </w:p>
        </w:tc>
        <w:tc>
          <w:tcPr>
            <w:tcW w:w="2977" w:type="dxa"/>
            <w:shd w:val="clear" w:color="auto" w:fill="FFFF00"/>
          </w:tcPr>
          <w:p w:rsidR="00DE3E81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  <w:b/>
              </w:rPr>
              <w:t>5 – Dynamic balance –</w:t>
            </w:r>
            <w:r w:rsidRPr="006951D7">
              <w:rPr>
                <w:rFonts w:ascii="Comic Sans MS" w:hAnsi="Comic Sans MS"/>
              </w:rPr>
              <w:t xml:space="preserve"> on a line </w:t>
            </w:r>
          </w:p>
          <w:p w:rsidR="00DE3E81" w:rsidRPr="006951D7" w:rsidRDefault="00DE3E81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9 – Co-ordination </w:t>
            </w:r>
          </w:p>
          <w:p w:rsidR="00C93C10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Ball skills</w:t>
            </w:r>
          </w:p>
        </w:tc>
        <w:tc>
          <w:tcPr>
            <w:tcW w:w="1686" w:type="dxa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0" w:type="dxa"/>
            <w:shd w:val="clear" w:color="auto" w:fill="FFFF00"/>
          </w:tcPr>
          <w:p w:rsidR="00DE3E81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  <w:b/>
              </w:rPr>
              <w:t>5 – Dynamic balance –</w:t>
            </w:r>
            <w:r w:rsidRPr="006951D7">
              <w:rPr>
                <w:rFonts w:ascii="Comic Sans MS" w:hAnsi="Comic Sans MS"/>
              </w:rPr>
              <w:t xml:space="preserve"> on a line </w:t>
            </w:r>
          </w:p>
          <w:p w:rsidR="00DE3E81" w:rsidRPr="006951D7" w:rsidRDefault="00DE3E81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9 – Co-ordination </w:t>
            </w:r>
          </w:p>
          <w:p w:rsidR="00C93C10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Ball skills</w:t>
            </w:r>
          </w:p>
        </w:tc>
        <w:tc>
          <w:tcPr>
            <w:tcW w:w="1984" w:type="dxa"/>
          </w:tcPr>
          <w:p w:rsidR="00474B7F" w:rsidRPr="006951D7" w:rsidRDefault="00474B7F" w:rsidP="00BB77F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93" w:type="dxa"/>
            <w:shd w:val="clear" w:color="auto" w:fill="FFFF00"/>
          </w:tcPr>
          <w:p w:rsidR="00DE3E81" w:rsidRPr="006951D7" w:rsidRDefault="00DE3E81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9 – Co-ordination </w:t>
            </w:r>
          </w:p>
          <w:p w:rsidR="00DE3E81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Ball skills</w:t>
            </w:r>
          </w:p>
          <w:p w:rsidR="00DE3E81" w:rsidRPr="006951D7" w:rsidRDefault="00DE3E81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>12 Agility –</w:t>
            </w:r>
          </w:p>
          <w:p w:rsidR="00C93C10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Reaction/response</w:t>
            </w:r>
          </w:p>
        </w:tc>
        <w:tc>
          <w:tcPr>
            <w:tcW w:w="2445" w:type="dxa"/>
          </w:tcPr>
          <w:p w:rsidR="00C93C10" w:rsidRDefault="001B26E2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Year 5 Swimming</w:t>
            </w:r>
          </w:p>
          <w:p w:rsidR="001B26E2" w:rsidRPr="006951D7" w:rsidRDefault="001B26E2" w:rsidP="00BB77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Intervention to get to 25m</w:t>
            </w:r>
          </w:p>
        </w:tc>
        <w:tc>
          <w:tcPr>
            <w:tcW w:w="3084" w:type="dxa"/>
            <w:shd w:val="clear" w:color="auto" w:fill="FFFF00"/>
          </w:tcPr>
          <w:p w:rsidR="00DE3E81" w:rsidRPr="006951D7" w:rsidRDefault="00DE3E81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9 – Co-ordination </w:t>
            </w:r>
          </w:p>
          <w:p w:rsidR="00DE3E81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Ball skills</w:t>
            </w:r>
          </w:p>
          <w:p w:rsidR="00DE3E81" w:rsidRPr="006951D7" w:rsidRDefault="00DE3E81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>12 Agility –</w:t>
            </w:r>
          </w:p>
          <w:p w:rsidR="00C93C10" w:rsidRPr="006951D7" w:rsidRDefault="00DE3E81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Reaction/response</w:t>
            </w:r>
          </w:p>
        </w:tc>
        <w:tc>
          <w:tcPr>
            <w:tcW w:w="1984" w:type="dxa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</w:rPr>
            </w:pPr>
          </w:p>
        </w:tc>
      </w:tr>
      <w:tr w:rsidR="00474B7F" w:rsidTr="00BA5F1A">
        <w:trPr>
          <w:trHeight w:val="879"/>
        </w:trPr>
        <w:tc>
          <w:tcPr>
            <w:tcW w:w="2093" w:type="dxa"/>
            <w:tcBorders>
              <w:bottom w:val="nil"/>
            </w:tcBorders>
            <w:shd w:val="clear" w:color="auto" w:fill="7030A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  <w:p w:rsidR="00DE3E81" w:rsidRPr="006951D7" w:rsidRDefault="00DE3E81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7030A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474B7F" w:rsidRPr="006951D7" w:rsidRDefault="00474B7F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Creative Skills</w:t>
            </w:r>
          </w:p>
        </w:tc>
        <w:tc>
          <w:tcPr>
            <w:tcW w:w="1686" w:type="dxa"/>
          </w:tcPr>
          <w:p w:rsidR="00C93C10" w:rsidRPr="006951D7" w:rsidRDefault="005C2E14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Ball sports</w:t>
            </w:r>
          </w:p>
        </w:tc>
        <w:tc>
          <w:tcPr>
            <w:tcW w:w="2850" w:type="dxa"/>
            <w:shd w:val="clear" w:color="auto" w:fill="7030A0"/>
          </w:tcPr>
          <w:p w:rsidR="00474B7F" w:rsidRPr="006951D7" w:rsidRDefault="005C2E14" w:rsidP="00BB77F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Swimming curriculum</w:t>
            </w:r>
          </w:p>
        </w:tc>
        <w:tc>
          <w:tcPr>
            <w:tcW w:w="1984" w:type="dxa"/>
          </w:tcPr>
          <w:p w:rsidR="00C93C10" w:rsidRPr="006951D7" w:rsidRDefault="005C2E14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Ball sports</w:t>
            </w:r>
          </w:p>
        </w:tc>
        <w:tc>
          <w:tcPr>
            <w:tcW w:w="2693" w:type="dxa"/>
            <w:shd w:val="clear" w:color="auto" w:fill="7030A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474B7F" w:rsidRPr="006951D7" w:rsidRDefault="00474B7F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Creative Skills</w:t>
            </w:r>
          </w:p>
          <w:p w:rsidR="00474B7F" w:rsidRPr="006951D7" w:rsidRDefault="00474B7F" w:rsidP="00BB77F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45" w:type="dxa"/>
          </w:tcPr>
          <w:p w:rsidR="00C93C10" w:rsidRPr="006951D7" w:rsidRDefault="005C2E14" w:rsidP="00815A8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Ball sports</w:t>
            </w:r>
          </w:p>
        </w:tc>
        <w:tc>
          <w:tcPr>
            <w:tcW w:w="3084" w:type="dxa"/>
            <w:shd w:val="clear" w:color="auto" w:fill="7030A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474B7F" w:rsidRPr="006951D7" w:rsidRDefault="00474B7F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Creative Skills</w:t>
            </w:r>
          </w:p>
          <w:p w:rsidR="00474B7F" w:rsidRPr="006951D7" w:rsidRDefault="00474B7F" w:rsidP="00BB77F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C93C10" w:rsidRPr="006951D7" w:rsidRDefault="005C2E14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Ball sports</w:t>
            </w:r>
          </w:p>
        </w:tc>
      </w:tr>
      <w:tr w:rsidR="005C2E14" w:rsidTr="00BA5F1A">
        <w:trPr>
          <w:trHeight w:val="1234"/>
        </w:trPr>
        <w:tc>
          <w:tcPr>
            <w:tcW w:w="2093" w:type="dxa"/>
            <w:tcBorders>
              <w:bottom w:val="nil"/>
            </w:tcBorders>
            <w:shd w:val="clear" w:color="auto" w:fill="7030A0"/>
          </w:tcPr>
          <w:p w:rsidR="005C2E14" w:rsidRPr="006951D7" w:rsidRDefault="005C2E14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Assessment/ extra activities</w:t>
            </w:r>
          </w:p>
        </w:tc>
        <w:tc>
          <w:tcPr>
            <w:tcW w:w="2977" w:type="dxa"/>
            <w:shd w:val="clear" w:color="auto" w:fill="7030A0"/>
          </w:tcPr>
          <w:p w:rsidR="005C2E14" w:rsidRPr="006951D7" w:rsidRDefault="005C2E14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7 – Counter Balance 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With a partner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8 – Co-ordination –</w:t>
            </w:r>
            <w:r w:rsidRPr="006951D7">
              <w:rPr>
                <w:rFonts w:ascii="Comic Sans MS" w:hAnsi="Comic Sans MS"/>
                <w:sz w:val="24"/>
                <w:szCs w:val="24"/>
              </w:rPr>
              <w:t xml:space="preserve"> sending and receiving</w:t>
            </w:r>
          </w:p>
        </w:tc>
        <w:tc>
          <w:tcPr>
            <w:tcW w:w="1686" w:type="dxa"/>
          </w:tcPr>
          <w:p w:rsidR="005C2E14" w:rsidRPr="006951D7" w:rsidRDefault="005C2E14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834" w:type="dxa"/>
            <w:gridSpan w:val="2"/>
            <w:shd w:val="clear" w:color="auto" w:fill="7030A0"/>
          </w:tcPr>
          <w:p w:rsidR="005C2E14" w:rsidRPr="005C2E14" w:rsidRDefault="005C2E14" w:rsidP="005C2E1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C2E14">
              <w:rPr>
                <w:rFonts w:ascii="Comic Sans MS" w:hAnsi="Comic Sans MS"/>
                <w:b/>
                <w:sz w:val="16"/>
                <w:szCs w:val="16"/>
              </w:rPr>
              <w:t>Real PE not taught due to swimming</w:t>
            </w:r>
          </w:p>
          <w:p w:rsidR="005C2E14" w:rsidRPr="005C2E14" w:rsidRDefault="005C2E14" w:rsidP="005C2E14">
            <w:pPr>
              <w:rPr>
                <w:rFonts w:ascii="Comic Sans MS" w:hAnsi="Comic Sans MS"/>
                <w:sz w:val="18"/>
                <w:szCs w:val="18"/>
              </w:rPr>
            </w:pPr>
            <w:r w:rsidRPr="005C2E14">
              <w:rPr>
                <w:rFonts w:ascii="Comic Sans MS" w:hAnsi="Comic Sans MS"/>
                <w:sz w:val="18"/>
                <w:szCs w:val="18"/>
              </w:rPr>
              <w:t>Creative Skills</w:t>
            </w:r>
            <w:r w:rsidRPr="005C2E14">
              <w:rPr>
                <w:rFonts w:ascii="Comic Sans MS" w:hAnsi="Comic Sans MS"/>
                <w:b/>
                <w:sz w:val="18"/>
                <w:szCs w:val="18"/>
              </w:rPr>
              <w:t xml:space="preserve"> 7 – Counter Balance </w:t>
            </w:r>
          </w:p>
          <w:p w:rsidR="005C2E14" w:rsidRPr="005C2E14" w:rsidRDefault="005C2E14" w:rsidP="00BB77F8">
            <w:pPr>
              <w:rPr>
                <w:rFonts w:ascii="Comic Sans MS" w:hAnsi="Comic Sans MS"/>
                <w:sz w:val="18"/>
                <w:szCs w:val="18"/>
              </w:rPr>
            </w:pPr>
            <w:r w:rsidRPr="005C2E14">
              <w:rPr>
                <w:rFonts w:ascii="Comic Sans MS" w:hAnsi="Comic Sans MS"/>
                <w:sz w:val="18"/>
                <w:szCs w:val="18"/>
              </w:rPr>
              <w:t>With a partner</w:t>
            </w:r>
          </w:p>
          <w:p w:rsidR="005C2E14" w:rsidRPr="006951D7" w:rsidRDefault="005C2E14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2E14">
              <w:rPr>
                <w:rFonts w:ascii="Comic Sans MS" w:hAnsi="Comic Sans MS"/>
                <w:b/>
                <w:sz w:val="18"/>
                <w:szCs w:val="18"/>
              </w:rPr>
              <w:t>8 – Co-ordination –</w:t>
            </w:r>
            <w:r w:rsidRPr="005C2E14">
              <w:rPr>
                <w:rFonts w:ascii="Comic Sans MS" w:hAnsi="Comic Sans MS"/>
                <w:sz w:val="18"/>
                <w:szCs w:val="18"/>
              </w:rPr>
              <w:t xml:space="preserve"> sending and receiving</w:t>
            </w:r>
          </w:p>
        </w:tc>
        <w:tc>
          <w:tcPr>
            <w:tcW w:w="2693" w:type="dxa"/>
            <w:shd w:val="clear" w:color="auto" w:fill="7030A0"/>
          </w:tcPr>
          <w:p w:rsidR="005C2E14" w:rsidRPr="006951D7" w:rsidRDefault="005C2E14" w:rsidP="00BB77F8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2 –  Static Balance </w:t>
            </w:r>
          </w:p>
          <w:p w:rsidR="005C2E14" w:rsidRPr="006951D7" w:rsidRDefault="005C2E14" w:rsidP="00BB77F8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Jumping and landing</w:t>
            </w:r>
          </w:p>
          <w:p w:rsidR="005C2E14" w:rsidRPr="006951D7" w:rsidRDefault="005C2E14" w:rsidP="00BB77F8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3 –  Static Balance </w:t>
            </w:r>
          </w:p>
          <w:p w:rsidR="005C2E14" w:rsidRPr="006951D7" w:rsidRDefault="005C2E14" w:rsidP="00BB77F8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Floor work</w:t>
            </w:r>
          </w:p>
        </w:tc>
        <w:tc>
          <w:tcPr>
            <w:tcW w:w="2445" w:type="dxa"/>
          </w:tcPr>
          <w:p w:rsidR="005C2E14" w:rsidRPr="006951D7" w:rsidRDefault="005C2E14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4" w:type="dxa"/>
            <w:shd w:val="clear" w:color="auto" w:fill="7030A0"/>
          </w:tcPr>
          <w:p w:rsidR="005C2E14" w:rsidRPr="006951D7" w:rsidRDefault="005C2E14" w:rsidP="00BB77F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2 –  Static Balance 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Jumping and landing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3 –  Static Balance 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Floor work</w:t>
            </w:r>
          </w:p>
        </w:tc>
        <w:tc>
          <w:tcPr>
            <w:tcW w:w="1984" w:type="dxa"/>
          </w:tcPr>
          <w:p w:rsidR="005C2E14" w:rsidRPr="006951D7" w:rsidRDefault="005C2E14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74B7F" w:rsidTr="00BA5F1A">
        <w:tc>
          <w:tcPr>
            <w:tcW w:w="2093" w:type="dxa"/>
            <w:tcBorders>
              <w:top w:val="nil"/>
            </w:tcBorders>
            <w:shd w:val="clear" w:color="auto" w:fill="00B0F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  <w:p w:rsidR="00DE3E81" w:rsidRPr="006951D7" w:rsidRDefault="00DE3E81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00B0F0"/>
          </w:tcPr>
          <w:p w:rsidR="00474B7F" w:rsidRPr="006951D7" w:rsidRDefault="005C2E14" w:rsidP="00BB77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Swimming curriculum</w:t>
            </w:r>
          </w:p>
        </w:tc>
        <w:tc>
          <w:tcPr>
            <w:tcW w:w="1686" w:type="dxa"/>
          </w:tcPr>
          <w:p w:rsidR="00C93C10" w:rsidRPr="006951D7" w:rsidRDefault="005C2E14" w:rsidP="00BB77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Cricket</w:t>
            </w:r>
          </w:p>
        </w:tc>
        <w:tc>
          <w:tcPr>
            <w:tcW w:w="2850" w:type="dxa"/>
            <w:shd w:val="clear" w:color="auto" w:fill="00B0F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474B7F" w:rsidRPr="006951D7" w:rsidRDefault="00474B7F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Physical Skills</w:t>
            </w:r>
          </w:p>
        </w:tc>
        <w:tc>
          <w:tcPr>
            <w:tcW w:w="1984" w:type="dxa"/>
          </w:tcPr>
          <w:p w:rsidR="00C93C10" w:rsidRPr="006951D7" w:rsidRDefault="005C2E14" w:rsidP="00815A8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Cricket</w:t>
            </w:r>
          </w:p>
        </w:tc>
        <w:tc>
          <w:tcPr>
            <w:tcW w:w="2693" w:type="dxa"/>
            <w:shd w:val="clear" w:color="auto" w:fill="00B0F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474B7F" w:rsidRPr="006951D7" w:rsidRDefault="00474B7F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Physical Skills</w:t>
            </w:r>
          </w:p>
        </w:tc>
        <w:tc>
          <w:tcPr>
            <w:tcW w:w="2445" w:type="dxa"/>
          </w:tcPr>
          <w:p w:rsidR="00C93C10" w:rsidRPr="006951D7" w:rsidRDefault="005C2E14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Tennis</w:t>
            </w:r>
          </w:p>
        </w:tc>
        <w:tc>
          <w:tcPr>
            <w:tcW w:w="3084" w:type="dxa"/>
            <w:shd w:val="clear" w:color="auto" w:fill="00B0F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474B7F" w:rsidRPr="006951D7" w:rsidRDefault="00474B7F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Physical Skills</w:t>
            </w:r>
          </w:p>
        </w:tc>
        <w:tc>
          <w:tcPr>
            <w:tcW w:w="1984" w:type="dxa"/>
          </w:tcPr>
          <w:p w:rsidR="00C93C10" w:rsidRPr="006951D7" w:rsidRDefault="005C2E14" w:rsidP="00DD5EF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Tennis</w:t>
            </w:r>
          </w:p>
        </w:tc>
      </w:tr>
      <w:tr w:rsidR="005C2E14" w:rsidTr="00BA5F1A">
        <w:trPr>
          <w:trHeight w:val="1282"/>
        </w:trPr>
        <w:tc>
          <w:tcPr>
            <w:tcW w:w="2093" w:type="dxa"/>
            <w:tcBorders>
              <w:top w:val="nil"/>
            </w:tcBorders>
            <w:shd w:val="clear" w:color="auto" w:fill="00B0F0"/>
          </w:tcPr>
          <w:p w:rsidR="005C2E14" w:rsidRPr="006951D7" w:rsidRDefault="005C2E14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Assessment/ extra activities</w:t>
            </w:r>
          </w:p>
        </w:tc>
        <w:tc>
          <w:tcPr>
            <w:tcW w:w="4663" w:type="dxa"/>
            <w:gridSpan w:val="2"/>
            <w:shd w:val="clear" w:color="auto" w:fill="00B0F0"/>
          </w:tcPr>
          <w:p w:rsidR="005C2E14" w:rsidRPr="005C2E14" w:rsidRDefault="005C2E14" w:rsidP="005C2E1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C2E14">
              <w:rPr>
                <w:rFonts w:ascii="Comic Sans MS" w:hAnsi="Comic Sans MS"/>
                <w:b/>
                <w:sz w:val="16"/>
                <w:szCs w:val="16"/>
              </w:rPr>
              <w:t>Real PE Not taught due to swimming</w:t>
            </w:r>
          </w:p>
          <w:p w:rsidR="005C2E14" w:rsidRPr="005C2E14" w:rsidRDefault="005C2E14" w:rsidP="005C2E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C2E14">
              <w:rPr>
                <w:rFonts w:ascii="Comic Sans MS" w:hAnsi="Comic Sans MS"/>
                <w:sz w:val="16"/>
                <w:szCs w:val="16"/>
              </w:rPr>
              <w:t>Physical Skills</w:t>
            </w:r>
            <w:r w:rsidRPr="005C2E14">
              <w:rPr>
                <w:rFonts w:ascii="Comic Sans MS" w:hAnsi="Comic Sans MS"/>
                <w:b/>
                <w:sz w:val="16"/>
                <w:szCs w:val="16"/>
              </w:rPr>
              <w:t xml:space="preserve"> 12 Agility –</w:t>
            </w:r>
          </w:p>
          <w:p w:rsidR="005C2E14" w:rsidRPr="005C2E14" w:rsidRDefault="005C2E14" w:rsidP="00BB77F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C2E14">
              <w:rPr>
                <w:rFonts w:ascii="Comic Sans MS" w:hAnsi="Comic Sans MS"/>
                <w:sz w:val="16"/>
                <w:szCs w:val="16"/>
              </w:rPr>
              <w:t>Reaction/response</w:t>
            </w:r>
            <w:r w:rsidRPr="005C2E14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:rsidR="005C2E14" w:rsidRPr="005C2E14" w:rsidRDefault="005C2E14" w:rsidP="00BB77F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C2E14">
              <w:rPr>
                <w:rFonts w:ascii="Comic Sans MS" w:hAnsi="Comic Sans MS"/>
                <w:b/>
                <w:sz w:val="16"/>
                <w:szCs w:val="16"/>
              </w:rPr>
              <w:t xml:space="preserve">3 –  Static Balance </w:t>
            </w:r>
          </w:p>
          <w:p w:rsidR="005C2E14" w:rsidRPr="006951D7" w:rsidRDefault="005C2E14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2E14">
              <w:rPr>
                <w:rFonts w:ascii="Comic Sans MS" w:hAnsi="Comic Sans MS"/>
                <w:sz w:val="16"/>
                <w:szCs w:val="16"/>
              </w:rPr>
              <w:t>Floor work</w:t>
            </w:r>
          </w:p>
        </w:tc>
        <w:tc>
          <w:tcPr>
            <w:tcW w:w="2850" w:type="dxa"/>
            <w:shd w:val="clear" w:color="auto" w:fill="00B0F0"/>
          </w:tcPr>
          <w:p w:rsidR="005C2E14" w:rsidRPr="006951D7" w:rsidRDefault="005C2E14" w:rsidP="00BB77F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12 Agility –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Reaction/response</w:t>
            </w: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3 –  Static Balance 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Floor work</w:t>
            </w:r>
          </w:p>
        </w:tc>
        <w:tc>
          <w:tcPr>
            <w:tcW w:w="1984" w:type="dxa"/>
          </w:tcPr>
          <w:p w:rsidR="005C2E14" w:rsidRDefault="005C2E14" w:rsidP="001B26E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Year 4 Swimming</w:t>
            </w:r>
          </w:p>
          <w:p w:rsidR="005C2E14" w:rsidRPr="006951D7" w:rsidRDefault="005C2E14" w:rsidP="001B26E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Intervention to get to 25m</w:t>
            </w:r>
          </w:p>
        </w:tc>
        <w:tc>
          <w:tcPr>
            <w:tcW w:w="2693" w:type="dxa"/>
            <w:shd w:val="clear" w:color="auto" w:fill="00B0F0"/>
          </w:tcPr>
          <w:p w:rsidR="005C2E14" w:rsidRPr="006951D7" w:rsidRDefault="005C2E14" w:rsidP="00BB77F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1 –  Static Balance 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One leg</w:t>
            </w:r>
          </w:p>
          <w:p w:rsidR="005C2E14" w:rsidRPr="006951D7" w:rsidRDefault="005C2E14" w:rsidP="00913E6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6 – Dynamic balance and agility  </w:t>
            </w:r>
          </w:p>
        </w:tc>
        <w:tc>
          <w:tcPr>
            <w:tcW w:w="2445" w:type="dxa"/>
          </w:tcPr>
          <w:p w:rsidR="005C2E14" w:rsidRPr="006951D7" w:rsidRDefault="005C2E14" w:rsidP="00BB7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4" w:type="dxa"/>
            <w:shd w:val="clear" w:color="auto" w:fill="00B0F0"/>
          </w:tcPr>
          <w:p w:rsidR="005C2E14" w:rsidRPr="006951D7" w:rsidRDefault="005C2E14" w:rsidP="00BB77F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1 –  Static Balance 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>One leg</w:t>
            </w:r>
          </w:p>
          <w:p w:rsidR="005C2E14" w:rsidRPr="006951D7" w:rsidRDefault="005C2E14" w:rsidP="00913E6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 xml:space="preserve">6 – Dynamic balance and agility  </w:t>
            </w:r>
          </w:p>
        </w:tc>
        <w:tc>
          <w:tcPr>
            <w:tcW w:w="1984" w:type="dxa"/>
          </w:tcPr>
          <w:p w:rsidR="005C2E14" w:rsidRPr="006951D7" w:rsidRDefault="005C2E14" w:rsidP="00BB77F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74B7F" w:rsidTr="00BA5F1A">
        <w:tc>
          <w:tcPr>
            <w:tcW w:w="2093" w:type="dxa"/>
            <w:shd w:val="clear" w:color="auto" w:fill="0070C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  <w:tc>
          <w:tcPr>
            <w:tcW w:w="2977" w:type="dxa"/>
            <w:shd w:val="clear" w:color="auto" w:fill="0070C0"/>
          </w:tcPr>
          <w:p w:rsidR="005C2E14" w:rsidRPr="005C2E14" w:rsidRDefault="005C2E14" w:rsidP="005C2E1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Swimming curriculum</w:t>
            </w:r>
            <w:r w:rsidRPr="005C2E14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  <w:p w:rsidR="00474B7F" w:rsidRPr="005C2E14" w:rsidRDefault="00474B7F" w:rsidP="00BB77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86" w:type="dxa"/>
          </w:tcPr>
          <w:p w:rsidR="00C93C10" w:rsidRPr="005C2E14" w:rsidRDefault="005C2E14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C2E14">
              <w:rPr>
                <w:rFonts w:ascii="Comic Sans MS" w:hAnsi="Comic Sans MS"/>
                <w:b/>
                <w:sz w:val="24"/>
                <w:szCs w:val="24"/>
              </w:rPr>
              <w:t>Athletics</w:t>
            </w:r>
          </w:p>
        </w:tc>
        <w:tc>
          <w:tcPr>
            <w:tcW w:w="2850" w:type="dxa"/>
            <w:shd w:val="clear" w:color="auto" w:fill="0070C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474B7F" w:rsidRPr="006951D7" w:rsidRDefault="00BA5F1A" w:rsidP="00BB77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Health &amp; </w:t>
            </w:r>
            <w:r w:rsidR="00474B7F" w:rsidRPr="006951D7">
              <w:rPr>
                <w:rFonts w:ascii="Comic Sans MS" w:hAnsi="Comic Sans MS"/>
                <w:sz w:val="24"/>
                <w:szCs w:val="24"/>
              </w:rPr>
              <w:t>Fitness Skills</w:t>
            </w:r>
          </w:p>
        </w:tc>
        <w:tc>
          <w:tcPr>
            <w:tcW w:w="1984" w:type="dxa"/>
          </w:tcPr>
          <w:p w:rsidR="00C93C10" w:rsidRPr="006951D7" w:rsidRDefault="005C2E14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Athletics</w:t>
            </w:r>
          </w:p>
        </w:tc>
        <w:tc>
          <w:tcPr>
            <w:tcW w:w="2693" w:type="dxa"/>
            <w:shd w:val="clear" w:color="auto" w:fill="0070C0"/>
          </w:tcPr>
          <w:p w:rsidR="00C93C10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</w:t>
            </w:r>
          </w:p>
          <w:p w:rsidR="00474B7F" w:rsidRPr="006951D7" w:rsidRDefault="00474B7F" w:rsidP="00BA5F1A">
            <w:pPr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 xml:space="preserve">Health </w:t>
            </w:r>
            <w:r w:rsidR="00BA5F1A">
              <w:rPr>
                <w:rFonts w:ascii="Comic Sans MS" w:hAnsi="Comic Sans MS"/>
                <w:sz w:val="24"/>
                <w:szCs w:val="24"/>
              </w:rPr>
              <w:t>&amp;Fit</w:t>
            </w:r>
            <w:r w:rsidRPr="006951D7">
              <w:rPr>
                <w:rFonts w:ascii="Comic Sans MS" w:hAnsi="Comic Sans MS"/>
                <w:sz w:val="24"/>
                <w:szCs w:val="24"/>
              </w:rPr>
              <w:t xml:space="preserve"> Skills</w:t>
            </w:r>
          </w:p>
        </w:tc>
        <w:tc>
          <w:tcPr>
            <w:tcW w:w="2445" w:type="dxa"/>
          </w:tcPr>
          <w:p w:rsidR="00C93C10" w:rsidRPr="006951D7" w:rsidRDefault="005C2E14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Athletics</w:t>
            </w:r>
          </w:p>
        </w:tc>
        <w:tc>
          <w:tcPr>
            <w:tcW w:w="3084" w:type="dxa"/>
            <w:shd w:val="clear" w:color="auto" w:fill="0070C0"/>
          </w:tcPr>
          <w:p w:rsidR="00474B7F" w:rsidRPr="006951D7" w:rsidRDefault="00C93C10" w:rsidP="00BB77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b/>
                <w:sz w:val="24"/>
                <w:szCs w:val="24"/>
              </w:rPr>
              <w:t>Real PE/ Athletics</w:t>
            </w:r>
          </w:p>
          <w:p w:rsidR="00C93C10" w:rsidRPr="006951D7" w:rsidRDefault="00474B7F" w:rsidP="00BB77F8">
            <w:pPr>
              <w:jc w:val="center"/>
              <w:rPr>
                <w:b/>
                <w:sz w:val="24"/>
                <w:szCs w:val="24"/>
              </w:rPr>
            </w:pPr>
            <w:r w:rsidRPr="006951D7">
              <w:rPr>
                <w:rFonts w:ascii="Comic Sans MS" w:hAnsi="Comic Sans MS"/>
                <w:sz w:val="24"/>
                <w:szCs w:val="24"/>
              </w:rPr>
              <w:t xml:space="preserve">Health and Fitness Skills </w:t>
            </w:r>
            <w:r w:rsidR="00C93C10" w:rsidRPr="006951D7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C93C10" w:rsidRPr="006951D7" w:rsidRDefault="005C2E14" w:rsidP="00BB77F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Athletics</w:t>
            </w:r>
          </w:p>
        </w:tc>
      </w:tr>
      <w:tr w:rsidR="005C2E14" w:rsidTr="00BA5F1A">
        <w:tc>
          <w:tcPr>
            <w:tcW w:w="2093" w:type="dxa"/>
            <w:shd w:val="clear" w:color="auto" w:fill="0070C0"/>
          </w:tcPr>
          <w:p w:rsidR="005C2E14" w:rsidRPr="006951D7" w:rsidRDefault="005C2E14" w:rsidP="00BB77F8">
            <w:pPr>
              <w:jc w:val="center"/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Assessment/ extra activities</w:t>
            </w:r>
          </w:p>
        </w:tc>
        <w:tc>
          <w:tcPr>
            <w:tcW w:w="4663" w:type="dxa"/>
            <w:gridSpan w:val="2"/>
            <w:shd w:val="clear" w:color="auto" w:fill="0070C0"/>
          </w:tcPr>
          <w:p w:rsidR="005C2E14" w:rsidRPr="005C2E14" w:rsidRDefault="005C2E14" w:rsidP="005C2E1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C2E14">
              <w:rPr>
                <w:rFonts w:ascii="Comic Sans MS" w:hAnsi="Comic Sans MS"/>
                <w:b/>
                <w:sz w:val="16"/>
                <w:szCs w:val="16"/>
              </w:rPr>
              <w:t>Real PE not taught due to swimming</w:t>
            </w:r>
          </w:p>
          <w:p w:rsidR="005C2E14" w:rsidRPr="005C2E14" w:rsidRDefault="005C2E14" w:rsidP="005C2E14">
            <w:pPr>
              <w:rPr>
                <w:rFonts w:ascii="Comic Sans MS" w:hAnsi="Comic Sans MS"/>
                <w:sz w:val="18"/>
                <w:szCs w:val="18"/>
              </w:rPr>
            </w:pPr>
            <w:r w:rsidRPr="005C2E14">
              <w:rPr>
                <w:rFonts w:ascii="Comic Sans MS" w:hAnsi="Comic Sans MS"/>
                <w:sz w:val="16"/>
                <w:szCs w:val="16"/>
              </w:rPr>
              <w:t>Health and Fitness Skills</w:t>
            </w:r>
            <w:r w:rsidRPr="005C2E14">
              <w:rPr>
                <w:rFonts w:ascii="Comic Sans MS" w:hAnsi="Comic Sans MS"/>
                <w:b/>
                <w:sz w:val="16"/>
                <w:szCs w:val="16"/>
              </w:rPr>
              <w:t xml:space="preserve"> 11 –</w:t>
            </w:r>
            <w:r w:rsidRPr="005C2E14">
              <w:rPr>
                <w:rFonts w:ascii="Comic Sans MS" w:hAnsi="Comic Sans MS"/>
                <w:b/>
                <w:sz w:val="18"/>
                <w:szCs w:val="18"/>
              </w:rPr>
              <w:t xml:space="preserve"> Agility –</w:t>
            </w:r>
            <w:r w:rsidRPr="005C2E14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5C2E14" w:rsidRPr="005C2E14" w:rsidRDefault="005C2E14" w:rsidP="00BB77F8">
            <w:pPr>
              <w:rPr>
                <w:rFonts w:ascii="Comic Sans MS" w:hAnsi="Comic Sans MS"/>
                <w:sz w:val="18"/>
                <w:szCs w:val="18"/>
              </w:rPr>
            </w:pPr>
            <w:r w:rsidRPr="005C2E14">
              <w:rPr>
                <w:rFonts w:ascii="Comic Sans MS" w:hAnsi="Comic Sans MS"/>
                <w:sz w:val="18"/>
                <w:szCs w:val="18"/>
              </w:rPr>
              <w:t xml:space="preserve">ball chasing </w:t>
            </w:r>
          </w:p>
          <w:p w:rsidR="005C2E14" w:rsidRPr="006951D7" w:rsidRDefault="005C2E14" w:rsidP="00BA5F1A">
            <w:pPr>
              <w:rPr>
                <w:rFonts w:ascii="Comic Sans MS" w:hAnsi="Comic Sans MS"/>
              </w:rPr>
            </w:pPr>
            <w:r w:rsidRPr="005C2E14">
              <w:rPr>
                <w:rFonts w:ascii="Comic Sans MS" w:hAnsi="Comic Sans MS"/>
                <w:b/>
                <w:sz w:val="18"/>
                <w:szCs w:val="18"/>
              </w:rPr>
              <w:t xml:space="preserve">4 –  Static Balance </w:t>
            </w:r>
            <w:r w:rsidRPr="005C2E14">
              <w:rPr>
                <w:rFonts w:ascii="Comic Sans MS" w:hAnsi="Comic Sans MS"/>
                <w:sz w:val="18"/>
                <w:szCs w:val="18"/>
              </w:rPr>
              <w:t>Stance</w:t>
            </w:r>
          </w:p>
        </w:tc>
        <w:tc>
          <w:tcPr>
            <w:tcW w:w="2850" w:type="dxa"/>
            <w:shd w:val="clear" w:color="auto" w:fill="0070C0"/>
          </w:tcPr>
          <w:p w:rsidR="005C2E14" w:rsidRPr="006951D7" w:rsidRDefault="005C2E14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  <w:b/>
              </w:rPr>
              <w:t>11 – Agility –</w:t>
            </w:r>
            <w:r w:rsidRPr="006951D7">
              <w:rPr>
                <w:rFonts w:ascii="Comic Sans MS" w:hAnsi="Comic Sans MS"/>
              </w:rPr>
              <w:t xml:space="preserve"> </w:t>
            </w:r>
          </w:p>
          <w:p w:rsidR="005C2E14" w:rsidRPr="006951D7" w:rsidRDefault="005C2E14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 xml:space="preserve">ball chasing 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4 –  Static Balance </w:t>
            </w:r>
          </w:p>
          <w:p w:rsidR="005C2E14" w:rsidRPr="006951D7" w:rsidRDefault="005C2E14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Stance</w:t>
            </w:r>
          </w:p>
        </w:tc>
        <w:tc>
          <w:tcPr>
            <w:tcW w:w="1984" w:type="dxa"/>
          </w:tcPr>
          <w:p w:rsidR="005C2E14" w:rsidRPr="006951D7" w:rsidRDefault="005C2E14" w:rsidP="00BB77F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93" w:type="dxa"/>
            <w:shd w:val="clear" w:color="auto" w:fill="0070C0"/>
          </w:tcPr>
          <w:p w:rsidR="005C2E14" w:rsidRPr="006951D7" w:rsidRDefault="005C2E14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4 –  Static Balance </w:t>
            </w:r>
          </w:p>
          <w:p w:rsidR="005C2E14" w:rsidRPr="006951D7" w:rsidRDefault="005C2E14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 xml:space="preserve">Stance </w:t>
            </w:r>
          </w:p>
          <w:p w:rsidR="005C2E14" w:rsidRPr="006951D7" w:rsidRDefault="005C2E14" w:rsidP="00BB77F8">
            <w:pPr>
              <w:jc w:val="both"/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10 – Co-ordination </w:t>
            </w:r>
          </w:p>
          <w:p w:rsidR="005C2E14" w:rsidRPr="006951D7" w:rsidRDefault="005C2E14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Footwork</w:t>
            </w:r>
          </w:p>
        </w:tc>
        <w:tc>
          <w:tcPr>
            <w:tcW w:w="2445" w:type="dxa"/>
          </w:tcPr>
          <w:p w:rsidR="005C2E14" w:rsidRPr="006951D7" w:rsidRDefault="005C2E14" w:rsidP="00BB77F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84" w:type="dxa"/>
            <w:shd w:val="clear" w:color="auto" w:fill="0070C0"/>
          </w:tcPr>
          <w:p w:rsidR="005C2E14" w:rsidRPr="006951D7" w:rsidRDefault="005C2E14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4 –  Static Balance </w:t>
            </w:r>
          </w:p>
          <w:p w:rsidR="005C2E14" w:rsidRPr="006951D7" w:rsidRDefault="005C2E14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 xml:space="preserve">Stance </w:t>
            </w:r>
          </w:p>
          <w:p w:rsidR="005C2E14" w:rsidRPr="006951D7" w:rsidRDefault="005C2E14" w:rsidP="00BB77F8">
            <w:pPr>
              <w:rPr>
                <w:rFonts w:ascii="Comic Sans MS" w:hAnsi="Comic Sans MS"/>
                <w:b/>
              </w:rPr>
            </w:pPr>
            <w:r w:rsidRPr="006951D7">
              <w:rPr>
                <w:rFonts w:ascii="Comic Sans MS" w:hAnsi="Comic Sans MS"/>
                <w:b/>
              </w:rPr>
              <w:t xml:space="preserve">10 – Co-ordination </w:t>
            </w:r>
          </w:p>
          <w:p w:rsidR="005C2E14" w:rsidRPr="006951D7" w:rsidRDefault="005C2E14" w:rsidP="00BB77F8">
            <w:pPr>
              <w:rPr>
                <w:rFonts w:ascii="Comic Sans MS" w:hAnsi="Comic Sans MS"/>
              </w:rPr>
            </w:pPr>
            <w:r w:rsidRPr="006951D7">
              <w:rPr>
                <w:rFonts w:ascii="Comic Sans MS" w:hAnsi="Comic Sans MS"/>
              </w:rPr>
              <w:t>Footwork</w:t>
            </w:r>
          </w:p>
        </w:tc>
        <w:tc>
          <w:tcPr>
            <w:tcW w:w="1984" w:type="dxa"/>
          </w:tcPr>
          <w:p w:rsidR="005C2E14" w:rsidRPr="006951D7" w:rsidRDefault="005C2E14" w:rsidP="00BB77F8">
            <w:pPr>
              <w:rPr>
                <w:rFonts w:ascii="Comic Sans MS" w:hAnsi="Comic Sans MS"/>
              </w:rPr>
            </w:pPr>
          </w:p>
        </w:tc>
      </w:tr>
    </w:tbl>
    <w:p w:rsidR="00614F85" w:rsidRPr="00642C37" w:rsidRDefault="007860B6" w:rsidP="00B0333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Year 3</w:t>
      </w:r>
    </w:p>
    <w:tbl>
      <w:tblPr>
        <w:tblStyle w:val="TableGrid"/>
        <w:tblpPr w:leftFromText="180" w:rightFromText="180" w:vertAnchor="text" w:horzAnchor="margin" w:tblpXSpec="center" w:tblpY="160"/>
        <w:tblW w:w="16835" w:type="dxa"/>
        <w:tblLayout w:type="fixed"/>
        <w:tblLook w:val="04A0" w:firstRow="1" w:lastRow="0" w:firstColumn="1" w:lastColumn="0" w:noHBand="0" w:noVBand="1"/>
      </w:tblPr>
      <w:tblGrid>
        <w:gridCol w:w="3227"/>
        <w:gridCol w:w="7654"/>
        <w:gridCol w:w="5954"/>
      </w:tblGrid>
      <w:tr w:rsidR="00642C37" w:rsidRPr="008002F2" w:rsidTr="00642C37">
        <w:tc>
          <w:tcPr>
            <w:tcW w:w="3227" w:type="dxa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Term and Elli Animal focus</w:t>
            </w:r>
          </w:p>
        </w:tc>
        <w:tc>
          <w:tcPr>
            <w:tcW w:w="7654" w:type="dxa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 xml:space="preserve">Year 3  Real PE </w:t>
            </w:r>
            <w:r w:rsidR="007860B6">
              <w:rPr>
                <w:rFonts w:ascii="Comic Sans MS" w:hAnsi="Comic Sans MS"/>
                <w:sz w:val="32"/>
                <w:szCs w:val="32"/>
              </w:rPr>
              <w:t>taught by class teachers</w:t>
            </w:r>
          </w:p>
        </w:tc>
        <w:tc>
          <w:tcPr>
            <w:tcW w:w="5954" w:type="dxa"/>
          </w:tcPr>
          <w:p w:rsidR="00642C37" w:rsidRPr="007860B6" w:rsidRDefault="00642C37" w:rsidP="00DB52B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7860B6">
              <w:rPr>
                <w:rFonts w:ascii="Comic Sans MS" w:hAnsi="Comic Sans MS"/>
                <w:sz w:val="40"/>
                <w:szCs w:val="40"/>
              </w:rPr>
              <w:t xml:space="preserve">Sports skills taught by </w:t>
            </w:r>
            <w:r w:rsidR="00DB52B8">
              <w:rPr>
                <w:rFonts w:ascii="Comic Sans MS" w:hAnsi="Comic Sans MS"/>
                <w:sz w:val="40"/>
                <w:szCs w:val="40"/>
              </w:rPr>
              <w:t xml:space="preserve">Sports Coach </w:t>
            </w:r>
          </w:p>
        </w:tc>
      </w:tr>
      <w:tr w:rsidR="00453900" w:rsidRPr="006951D7" w:rsidTr="00642C37">
        <w:trPr>
          <w:trHeight w:val="432"/>
        </w:trPr>
        <w:tc>
          <w:tcPr>
            <w:tcW w:w="3227" w:type="dxa"/>
            <w:shd w:val="clear" w:color="auto" w:fill="92D050"/>
          </w:tcPr>
          <w:p w:rsidR="00453900" w:rsidRPr="00642C37" w:rsidRDefault="00453900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Autumn 1</w:t>
            </w:r>
          </w:p>
          <w:p w:rsidR="00453900" w:rsidRPr="00642C37" w:rsidRDefault="00453900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(Leopard)</w:t>
            </w:r>
          </w:p>
        </w:tc>
        <w:tc>
          <w:tcPr>
            <w:tcW w:w="7654" w:type="dxa"/>
            <w:vMerge w:val="restart"/>
            <w:shd w:val="clear" w:color="auto" w:fill="92D050"/>
          </w:tcPr>
          <w:p w:rsidR="00453900" w:rsidRPr="00642C37" w:rsidRDefault="00453900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Cricket Coach </w:t>
            </w:r>
          </w:p>
        </w:tc>
        <w:tc>
          <w:tcPr>
            <w:tcW w:w="5954" w:type="dxa"/>
            <w:shd w:val="clear" w:color="auto" w:fill="auto"/>
          </w:tcPr>
          <w:p w:rsidR="00453900" w:rsidRPr="007860B6" w:rsidRDefault="00453900" w:rsidP="00642C3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Multi- skills</w:t>
            </w:r>
          </w:p>
        </w:tc>
      </w:tr>
      <w:tr w:rsidR="00453900" w:rsidRPr="006951D7" w:rsidTr="00642C37">
        <w:tc>
          <w:tcPr>
            <w:tcW w:w="3227" w:type="dxa"/>
            <w:shd w:val="clear" w:color="auto" w:fill="92D050"/>
          </w:tcPr>
          <w:p w:rsidR="00453900" w:rsidRPr="00642C37" w:rsidRDefault="00453900" w:rsidP="00642C3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vMerge/>
            <w:shd w:val="clear" w:color="auto" w:fill="92D050"/>
          </w:tcPr>
          <w:p w:rsidR="00453900" w:rsidRPr="00642C37" w:rsidRDefault="00453900" w:rsidP="00642C3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954" w:type="dxa"/>
            <w:shd w:val="clear" w:color="auto" w:fill="auto"/>
          </w:tcPr>
          <w:p w:rsidR="00453900" w:rsidRPr="007860B6" w:rsidRDefault="00453900" w:rsidP="00642C37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642C37" w:rsidRPr="006951D7" w:rsidTr="00642C37">
        <w:tc>
          <w:tcPr>
            <w:tcW w:w="3227" w:type="dxa"/>
            <w:shd w:val="clear" w:color="auto" w:fill="FF000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Autumn 2</w:t>
            </w:r>
          </w:p>
          <w:p w:rsidR="00642C37" w:rsidRPr="00642C37" w:rsidRDefault="00642C37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(Bee)</w:t>
            </w:r>
          </w:p>
        </w:tc>
        <w:tc>
          <w:tcPr>
            <w:tcW w:w="7654" w:type="dxa"/>
            <w:shd w:val="clear" w:color="auto" w:fill="FF000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642C37" w:rsidRPr="00642C37" w:rsidRDefault="00642C37" w:rsidP="00642C37">
            <w:pPr>
              <w:jc w:val="center"/>
              <w:rPr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Social Skills</w:t>
            </w:r>
          </w:p>
        </w:tc>
        <w:tc>
          <w:tcPr>
            <w:tcW w:w="5954" w:type="dxa"/>
            <w:shd w:val="clear" w:color="auto" w:fill="auto"/>
          </w:tcPr>
          <w:p w:rsidR="00642C37" w:rsidRPr="007860B6" w:rsidRDefault="00642C37" w:rsidP="00642C3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Gymnastics</w:t>
            </w:r>
          </w:p>
        </w:tc>
      </w:tr>
      <w:tr w:rsidR="00642C37" w:rsidRPr="006951D7" w:rsidTr="00642C37">
        <w:tc>
          <w:tcPr>
            <w:tcW w:w="3227" w:type="dxa"/>
            <w:shd w:val="clear" w:color="auto" w:fill="FF000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FF0000"/>
          </w:tcPr>
          <w:p w:rsidR="00642C37" w:rsidRPr="00642C37" w:rsidRDefault="00642C37" w:rsidP="00642C37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6 – Dynamic balance and agility -</w:t>
            </w:r>
            <w:r w:rsidRPr="00642C37">
              <w:rPr>
                <w:rFonts w:ascii="Comic Sans MS" w:hAnsi="Comic Sans MS"/>
                <w:sz w:val="32"/>
                <w:szCs w:val="32"/>
              </w:rPr>
              <w:t>Footwork</w:t>
            </w:r>
          </w:p>
          <w:p w:rsidR="00642C37" w:rsidRPr="00642C37" w:rsidRDefault="00642C37" w:rsidP="00642C37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2 –  Static Balance - </w:t>
            </w:r>
            <w:r w:rsidRPr="00642C37">
              <w:rPr>
                <w:rFonts w:ascii="Comic Sans MS" w:hAnsi="Comic Sans MS"/>
                <w:sz w:val="32"/>
                <w:szCs w:val="32"/>
              </w:rPr>
              <w:t>Jumping and landing</w:t>
            </w:r>
          </w:p>
        </w:tc>
        <w:tc>
          <w:tcPr>
            <w:tcW w:w="5954" w:type="dxa"/>
            <w:shd w:val="clear" w:color="auto" w:fill="auto"/>
          </w:tcPr>
          <w:p w:rsidR="00642C37" w:rsidRPr="007860B6" w:rsidRDefault="00642C37" w:rsidP="00642C37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642C37" w:rsidRPr="006951D7" w:rsidTr="00642C37">
        <w:trPr>
          <w:trHeight w:val="680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FFFF0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Spring 1</w:t>
            </w:r>
          </w:p>
          <w:p w:rsidR="00642C37" w:rsidRPr="00642C37" w:rsidRDefault="00642C37" w:rsidP="00642C37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Owl and spider</w:t>
            </w:r>
          </w:p>
        </w:tc>
        <w:tc>
          <w:tcPr>
            <w:tcW w:w="7654" w:type="dxa"/>
            <w:shd w:val="clear" w:color="auto" w:fill="FFFF0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642C37" w:rsidRPr="00642C37" w:rsidRDefault="00642C37" w:rsidP="00642C37">
            <w:pPr>
              <w:jc w:val="center"/>
              <w:rPr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Cognitive Skills</w:t>
            </w:r>
          </w:p>
        </w:tc>
        <w:tc>
          <w:tcPr>
            <w:tcW w:w="5954" w:type="dxa"/>
            <w:shd w:val="clear" w:color="auto" w:fill="auto"/>
          </w:tcPr>
          <w:p w:rsidR="00642C37" w:rsidRPr="007860B6" w:rsidRDefault="007860B6" w:rsidP="00642C3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Country Dancing</w:t>
            </w:r>
          </w:p>
        </w:tc>
      </w:tr>
      <w:tr w:rsidR="00642C37" w:rsidRPr="006951D7" w:rsidTr="00642C37">
        <w:trPr>
          <w:trHeight w:val="851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FFFF0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FFFF00"/>
          </w:tcPr>
          <w:p w:rsidR="00642C37" w:rsidRPr="00642C37" w:rsidRDefault="00642C37" w:rsidP="00642C37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5 – Dynamic balance –</w:t>
            </w:r>
            <w:r w:rsidRPr="00642C37">
              <w:rPr>
                <w:rFonts w:ascii="Comic Sans MS" w:hAnsi="Comic Sans MS"/>
                <w:sz w:val="32"/>
                <w:szCs w:val="32"/>
              </w:rPr>
              <w:t xml:space="preserve"> on a line </w:t>
            </w:r>
          </w:p>
          <w:p w:rsidR="00642C37" w:rsidRPr="00642C37" w:rsidRDefault="00642C37" w:rsidP="00642C37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9 – Co-ordination - </w:t>
            </w:r>
            <w:r w:rsidRPr="00642C37">
              <w:rPr>
                <w:rFonts w:ascii="Comic Sans MS" w:hAnsi="Comic Sans MS"/>
                <w:sz w:val="32"/>
                <w:szCs w:val="32"/>
              </w:rPr>
              <w:t>Ball skills</w:t>
            </w:r>
          </w:p>
        </w:tc>
        <w:tc>
          <w:tcPr>
            <w:tcW w:w="5954" w:type="dxa"/>
            <w:shd w:val="clear" w:color="auto" w:fill="auto"/>
          </w:tcPr>
          <w:p w:rsidR="00642C37" w:rsidRPr="007860B6" w:rsidRDefault="00642C37" w:rsidP="00642C37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642C37" w:rsidRPr="006951D7" w:rsidTr="00642C37">
        <w:trPr>
          <w:trHeight w:val="879"/>
        </w:trPr>
        <w:tc>
          <w:tcPr>
            <w:tcW w:w="3227" w:type="dxa"/>
            <w:tcBorders>
              <w:bottom w:val="nil"/>
            </w:tcBorders>
            <w:shd w:val="clear" w:color="auto" w:fill="7030A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Spring 2</w:t>
            </w:r>
          </w:p>
          <w:p w:rsidR="00642C37" w:rsidRPr="00642C37" w:rsidRDefault="00642C37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7654" w:type="dxa"/>
            <w:shd w:val="clear" w:color="auto" w:fill="7030A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642C37" w:rsidRPr="00642C37" w:rsidRDefault="00642C37" w:rsidP="00642C3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Creative Skills</w:t>
            </w:r>
          </w:p>
        </w:tc>
        <w:tc>
          <w:tcPr>
            <w:tcW w:w="5954" w:type="dxa"/>
            <w:shd w:val="clear" w:color="auto" w:fill="auto"/>
          </w:tcPr>
          <w:p w:rsidR="00642C37" w:rsidRPr="007860B6" w:rsidRDefault="007860B6" w:rsidP="00642C3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Ball Sports</w:t>
            </w:r>
          </w:p>
        </w:tc>
      </w:tr>
      <w:tr w:rsidR="00642C37" w:rsidRPr="006951D7" w:rsidTr="00642C37">
        <w:trPr>
          <w:trHeight w:val="749"/>
        </w:trPr>
        <w:tc>
          <w:tcPr>
            <w:tcW w:w="3227" w:type="dxa"/>
            <w:tcBorders>
              <w:bottom w:val="nil"/>
            </w:tcBorders>
            <w:shd w:val="clear" w:color="auto" w:fill="7030A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7030A0"/>
          </w:tcPr>
          <w:p w:rsidR="00642C37" w:rsidRPr="00642C37" w:rsidRDefault="00642C37" w:rsidP="00642C37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7 – Counter Balance - </w:t>
            </w:r>
            <w:r w:rsidRPr="00642C37">
              <w:rPr>
                <w:rFonts w:ascii="Comic Sans MS" w:hAnsi="Comic Sans MS"/>
                <w:sz w:val="32"/>
                <w:szCs w:val="32"/>
              </w:rPr>
              <w:t>With a partner</w:t>
            </w:r>
          </w:p>
          <w:p w:rsidR="00642C37" w:rsidRPr="00642C37" w:rsidRDefault="00642C37" w:rsidP="00642C37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8 – Co-ordination –</w:t>
            </w:r>
            <w:r w:rsidRPr="00642C37">
              <w:rPr>
                <w:rFonts w:ascii="Comic Sans MS" w:hAnsi="Comic Sans MS"/>
                <w:sz w:val="32"/>
                <w:szCs w:val="32"/>
              </w:rPr>
              <w:t xml:space="preserve"> sending and receiving</w:t>
            </w:r>
          </w:p>
        </w:tc>
        <w:tc>
          <w:tcPr>
            <w:tcW w:w="5954" w:type="dxa"/>
            <w:shd w:val="clear" w:color="auto" w:fill="auto"/>
          </w:tcPr>
          <w:p w:rsidR="00642C37" w:rsidRPr="007860B6" w:rsidRDefault="00642C37" w:rsidP="00642C37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642C37" w:rsidRPr="006951D7" w:rsidTr="00642C37">
        <w:tc>
          <w:tcPr>
            <w:tcW w:w="3227" w:type="dxa"/>
            <w:tcBorders>
              <w:top w:val="nil"/>
            </w:tcBorders>
            <w:shd w:val="clear" w:color="auto" w:fill="00B0F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Summer 1</w:t>
            </w:r>
          </w:p>
          <w:p w:rsidR="00642C37" w:rsidRPr="00642C37" w:rsidRDefault="00642C37" w:rsidP="00642C3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7654" w:type="dxa"/>
            <w:shd w:val="clear" w:color="auto" w:fill="00B0F0"/>
          </w:tcPr>
          <w:p w:rsidR="00642C37" w:rsidRDefault="00642C37" w:rsidP="00642C37">
            <w:pPr>
              <w:jc w:val="center"/>
              <w:rPr>
                <w:b/>
                <w:sz w:val="32"/>
                <w:szCs w:val="32"/>
              </w:rPr>
            </w:pPr>
          </w:p>
          <w:p w:rsidR="007860B6" w:rsidRPr="007860B6" w:rsidRDefault="007860B6" w:rsidP="00642C37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860B6">
              <w:rPr>
                <w:rFonts w:ascii="Comic Sans MS" w:hAnsi="Comic Sans MS"/>
                <w:b/>
                <w:sz w:val="36"/>
                <w:szCs w:val="36"/>
              </w:rPr>
              <w:t xml:space="preserve">Swimming </w:t>
            </w:r>
          </w:p>
        </w:tc>
        <w:tc>
          <w:tcPr>
            <w:tcW w:w="5954" w:type="dxa"/>
            <w:shd w:val="clear" w:color="auto" w:fill="auto"/>
          </w:tcPr>
          <w:p w:rsidR="00642C37" w:rsidRPr="007860B6" w:rsidRDefault="007860B6" w:rsidP="00642C3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Cricket</w:t>
            </w:r>
          </w:p>
        </w:tc>
      </w:tr>
      <w:tr w:rsidR="00642C37" w:rsidRPr="006951D7" w:rsidTr="00642C37">
        <w:trPr>
          <w:trHeight w:val="835"/>
        </w:trPr>
        <w:tc>
          <w:tcPr>
            <w:tcW w:w="3227" w:type="dxa"/>
            <w:tcBorders>
              <w:top w:val="nil"/>
            </w:tcBorders>
            <w:shd w:val="clear" w:color="auto" w:fill="00B0F0"/>
          </w:tcPr>
          <w:p w:rsidR="00642C37" w:rsidRPr="00642C37" w:rsidRDefault="00642C37" w:rsidP="00642C3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00B0F0"/>
          </w:tcPr>
          <w:p w:rsidR="00642C37" w:rsidRPr="00642C37" w:rsidRDefault="007860B6" w:rsidP="00DB52B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With </w:t>
            </w:r>
            <w:r w:rsidR="00DB52B8">
              <w:rPr>
                <w:rFonts w:ascii="Comic Sans MS" w:hAnsi="Comic Sans MS"/>
                <w:sz w:val="32"/>
                <w:szCs w:val="32"/>
              </w:rPr>
              <w:t>sports coach</w:t>
            </w:r>
            <w:r>
              <w:rPr>
                <w:rFonts w:ascii="Comic Sans MS" w:hAnsi="Comic Sans MS"/>
                <w:sz w:val="32"/>
                <w:szCs w:val="32"/>
              </w:rPr>
              <w:t xml:space="preserve"> and Class 3 teachers </w:t>
            </w:r>
          </w:p>
        </w:tc>
        <w:tc>
          <w:tcPr>
            <w:tcW w:w="5954" w:type="dxa"/>
            <w:shd w:val="clear" w:color="auto" w:fill="auto"/>
          </w:tcPr>
          <w:p w:rsidR="00642C37" w:rsidRPr="007860B6" w:rsidRDefault="00642C37" w:rsidP="00642C3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0A3A3A" w:rsidRPr="005C2E14" w:rsidTr="00642C37">
        <w:trPr>
          <w:trHeight w:val="847"/>
        </w:trPr>
        <w:tc>
          <w:tcPr>
            <w:tcW w:w="3227" w:type="dxa"/>
            <w:shd w:val="clear" w:color="auto" w:fill="0070C0"/>
          </w:tcPr>
          <w:p w:rsidR="000A3A3A" w:rsidRPr="00642C37" w:rsidRDefault="000A3A3A" w:rsidP="000A3A3A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Summer 2</w:t>
            </w:r>
          </w:p>
        </w:tc>
        <w:tc>
          <w:tcPr>
            <w:tcW w:w="7654" w:type="dxa"/>
            <w:shd w:val="clear" w:color="auto" w:fill="0070C0"/>
          </w:tcPr>
          <w:p w:rsidR="000A3A3A" w:rsidRDefault="000A3A3A" w:rsidP="000A3A3A">
            <w:pPr>
              <w:jc w:val="center"/>
              <w:rPr>
                <w:b/>
                <w:sz w:val="32"/>
                <w:szCs w:val="32"/>
              </w:rPr>
            </w:pPr>
          </w:p>
          <w:p w:rsidR="000A3A3A" w:rsidRPr="007860B6" w:rsidRDefault="000A3A3A" w:rsidP="000A3A3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860B6">
              <w:rPr>
                <w:rFonts w:ascii="Comic Sans MS" w:hAnsi="Comic Sans MS"/>
                <w:b/>
                <w:sz w:val="36"/>
                <w:szCs w:val="36"/>
              </w:rPr>
              <w:t xml:space="preserve">Swimming </w:t>
            </w:r>
          </w:p>
        </w:tc>
        <w:tc>
          <w:tcPr>
            <w:tcW w:w="5954" w:type="dxa"/>
            <w:shd w:val="clear" w:color="auto" w:fill="auto"/>
          </w:tcPr>
          <w:p w:rsidR="000A3A3A" w:rsidRPr="007860B6" w:rsidRDefault="000A3A3A" w:rsidP="000A3A3A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At</w:t>
            </w:r>
            <w:r>
              <w:rPr>
                <w:rFonts w:ascii="Comic Sans MS" w:hAnsi="Comic Sans MS"/>
                <w:b/>
                <w:sz w:val="40"/>
                <w:szCs w:val="40"/>
              </w:rPr>
              <w:t>h</w:t>
            </w:r>
            <w:r w:rsidRPr="007860B6">
              <w:rPr>
                <w:rFonts w:ascii="Comic Sans MS" w:hAnsi="Comic Sans MS"/>
                <w:b/>
                <w:sz w:val="40"/>
                <w:szCs w:val="40"/>
              </w:rPr>
              <w:t>letics</w:t>
            </w:r>
          </w:p>
        </w:tc>
      </w:tr>
      <w:tr w:rsidR="000A3A3A" w:rsidRPr="006951D7" w:rsidTr="00642C37">
        <w:tc>
          <w:tcPr>
            <w:tcW w:w="3227" w:type="dxa"/>
            <w:shd w:val="clear" w:color="auto" w:fill="0070C0"/>
          </w:tcPr>
          <w:p w:rsidR="000A3A3A" w:rsidRPr="00642C37" w:rsidRDefault="000A3A3A" w:rsidP="000A3A3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0070C0"/>
          </w:tcPr>
          <w:p w:rsidR="000A3A3A" w:rsidRPr="00642C37" w:rsidRDefault="000A3A3A" w:rsidP="00DB52B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With </w:t>
            </w:r>
            <w:r w:rsidR="00DB52B8">
              <w:rPr>
                <w:rFonts w:ascii="Comic Sans MS" w:hAnsi="Comic Sans MS"/>
                <w:sz w:val="32"/>
                <w:szCs w:val="32"/>
              </w:rPr>
              <w:t>sports coach</w:t>
            </w:r>
            <w:r>
              <w:rPr>
                <w:rFonts w:ascii="Comic Sans MS" w:hAnsi="Comic Sans MS"/>
                <w:sz w:val="32"/>
                <w:szCs w:val="32"/>
              </w:rPr>
              <w:t xml:space="preserve"> and Class 3 teachers </w:t>
            </w:r>
          </w:p>
        </w:tc>
        <w:tc>
          <w:tcPr>
            <w:tcW w:w="5954" w:type="dxa"/>
            <w:shd w:val="clear" w:color="auto" w:fill="auto"/>
          </w:tcPr>
          <w:p w:rsidR="000A3A3A" w:rsidRPr="005C2E14" w:rsidRDefault="000A3A3A" w:rsidP="000A3A3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:rsidR="00B03332" w:rsidRDefault="00B03332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p w:rsidR="007860B6" w:rsidRDefault="007860B6" w:rsidP="00B03332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XSpec="center" w:tblpY="1106"/>
        <w:tblW w:w="17436" w:type="dxa"/>
        <w:tblLayout w:type="fixed"/>
        <w:tblLook w:val="04A0" w:firstRow="1" w:lastRow="0" w:firstColumn="1" w:lastColumn="0" w:noHBand="0" w:noVBand="1"/>
      </w:tblPr>
      <w:tblGrid>
        <w:gridCol w:w="3828"/>
        <w:gridCol w:w="7654"/>
        <w:gridCol w:w="5954"/>
      </w:tblGrid>
      <w:tr w:rsidR="007860B6" w:rsidRPr="008002F2" w:rsidTr="00DB52B8">
        <w:tc>
          <w:tcPr>
            <w:tcW w:w="3828" w:type="dxa"/>
          </w:tcPr>
          <w:p w:rsidR="007860B6" w:rsidRPr="00642C37" w:rsidRDefault="007860B6" w:rsidP="007860B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lastRenderedPageBreak/>
              <w:t>Term and Elli Animal focus</w:t>
            </w:r>
          </w:p>
        </w:tc>
        <w:tc>
          <w:tcPr>
            <w:tcW w:w="7654" w:type="dxa"/>
          </w:tcPr>
          <w:p w:rsidR="007860B6" w:rsidRPr="00642C37" w:rsidRDefault="007860B6" w:rsidP="007860B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Year 4</w:t>
            </w:r>
            <w:r w:rsidRPr="00642C37">
              <w:rPr>
                <w:rFonts w:ascii="Comic Sans MS" w:hAnsi="Comic Sans MS"/>
                <w:sz w:val="32"/>
                <w:szCs w:val="32"/>
              </w:rPr>
              <w:t xml:space="preserve">  Real PE </w:t>
            </w:r>
            <w:r>
              <w:rPr>
                <w:rFonts w:ascii="Comic Sans MS" w:hAnsi="Comic Sans MS"/>
                <w:sz w:val="32"/>
                <w:szCs w:val="32"/>
              </w:rPr>
              <w:t>taught by class teachers</w:t>
            </w:r>
          </w:p>
        </w:tc>
        <w:tc>
          <w:tcPr>
            <w:tcW w:w="5954" w:type="dxa"/>
          </w:tcPr>
          <w:p w:rsidR="007860B6" w:rsidRPr="007860B6" w:rsidRDefault="007860B6" w:rsidP="00DB52B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7860B6">
              <w:rPr>
                <w:rFonts w:ascii="Comic Sans MS" w:hAnsi="Comic Sans MS"/>
                <w:sz w:val="40"/>
                <w:szCs w:val="40"/>
              </w:rPr>
              <w:t xml:space="preserve">Sports skills taught by </w:t>
            </w:r>
            <w:r w:rsidR="00DB52B8">
              <w:rPr>
                <w:rFonts w:ascii="Comic Sans MS" w:hAnsi="Comic Sans MS"/>
                <w:sz w:val="40"/>
                <w:szCs w:val="40"/>
              </w:rPr>
              <w:t>sports coach</w:t>
            </w:r>
          </w:p>
        </w:tc>
      </w:tr>
      <w:tr w:rsidR="007860B6" w:rsidRPr="006951D7" w:rsidTr="00DB52B8">
        <w:trPr>
          <w:trHeight w:val="432"/>
        </w:trPr>
        <w:tc>
          <w:tcPr>
            <w:tcW w:w="3828" w:type="dxa"/>
            <w:shd w:val="clear" w:color="auto" w:fill="92D050"/>
          </w:tcPr>
          <w:p w:rsidR="007860B6" w:rsidRPr="00642C37" w:rsidRDefault="007860B6" w:rsidP="007860B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Autumn 1</w:t>
            </w:r>
          </w:p>
          <w:p w:rsidR="007860B6" w:rsidRPr="00642C37" w:rsidRDefault="007860B6" w:rsidP="007860B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(Leopard)</w:t>
            </w:r>
          </w:p>
        </w:tc>
        <w:tc>
          <w:tcPr>
            <w:tcW w:w="7654" w:type="dxa"/>
            <w:shd w:val="clear" w:color="auto" w:fill="92D050"/>
          </w:tcPr>
          <w:p w:rsidR="007860B6" w:rsidRPr="00642C37" w:rsidRDefault="007860B6" w:rsidP="007860B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7860B6" w:rsidRPr="00642C37" w:rsidRDefault="007860B6" w:rsidP="007860B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Personal Skills</w:t>
            </w:r>
          </w:p>
        </w:tc>
        <w:tc>
          <w:tcPr>
            <w:tcW w:w="5954" w:type="dxa"/>
            <w:shd w:val="clear" w:color="auto" w:fill="auto"/>
          </w:tcPr>
          <w:p w:rsidR="007860B6" w:rsidRPr="007860B6" w:rsidRDefault="007860B6" w:rsidP="007860B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Multi- skills</w:t>
            </w:r>
          </w:p>
        </w:tc>
      </w:tr>
      <w:tr w:rsidR="007860B6" w:rsidRPr="006951D7" w:rsidTr="00DB52B8">
        <w:tc>
          <w:tcPr>
            <w:tcW w:w="3828" w:type="dxa"/>
            <w:shd w:val="clear" w:color="auto" w:fill="92D050"/>
          </w:tcPr>
          <w:p w:rsidR="007860B6" w:rsidRPr="00642C37" w:rsidRDefault="007860B6" w:rsidP="007860B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92D050"/>
          </w:tcPr>
          <w:p w:rsidR="007860B6" w:rsidRPr="00642C37" w:rsidRDefault="007860B6" w:rsidP="007860B6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10 – Co-ordination -</w:t>
            </w:r>
            <w:r w:rsidRPr="00642C37">
              <w:rPr>
                <w:rFonts w:ascii="Comic Sans MS" w:hAnsi="Comic Sans MS"/>
                <w:sz w:val="32"/>
                <w:szCs w:val="32"/>
              </w:rPr>
              <w:t>Footwork</w:t>
            </w:r>
          </w:p>
          <w:p w:rsidR="007860B6" w:rsidRPr="00642C37" w:rsidRDefault="007860B6" w:rsidP="007860B6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1 –  Static Balance - </w:t>
            </w:r>
            <w:r w:rsidRPr="00642C37">
              <w:rPr>
                <w:rFonts w:ascii="Comic Sans MS" w:hAnsi="Comic Sans MS"/>
                <w:sz w:val="32"/>
                <w:szCs w:val="32"/>
              </w:rPr>
              <w:t>One leg</w:t>
            </w:r>
          </w:p>
        </w:tc>
        <w:tc>
          <w:tcPr>
            <w:tcW w:w="5954" w:type="dxa"/>
            <w:shd w:val="clear" w:color="auto" w:fill="auto"/>
          </w:tcPr>
          <w:p w:rsidR="007860B6" w:rsidRPr="007860B6" w:rsidRDefault="007860B6" w:rsidP="007860B6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7860B6" w:rsidRPr="006951D7" w:rsidTr="00DB52B8">
        <w:tc>
          <w:tcPr>
            <w:tcW w:w="3828" w:type="dxa"/>
            <w:shd w:val="clear" w:color="auto" w:fill="FF0000"/>
          </w:tcPr>
          <w:p w:rsidR="007860B6" w:rsidRPr="00642C37" w:rsidRDefault="007860B6" w:rsidP="007860B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Autumn 2</w:t>
            </w:r>
          </w:p>
          <w:p w:rsidR="007860B6" w:rsidRPr="00642C37" w:rsidRDefault="007860B6" w:rsidP="007860B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(Bee)</w:t>
            </w:r>
          </w:p>
        </w:tc>
        <w:tc>
          <w:tcPr>
            <w:tcW w:w="7654" w:type="dxa"/>
            <w:shd w:val="clear" w:color="auto" w:fill="FF0000"/>
          </w:tcPr>
          <w:p w:rsidR="007860B6" w:rsidRPr="00642C37" w:rsidRDefault="007860B6" w:rsidP="007860B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7860B6" w:rsidRPr="00642C37" w:rsidRDefault="007860B6" w:rsidP="007860B6">
            <w:pPr>
              <w:jc w:val="center"/>
              <w:rPr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Social Skills</w:t>
            </w:r>
          </w:p>
        </w:tc>
        <w:tc>
          <w:tcPr>
            <w:tcW w:w="5954" w:type="dxa"/>
            <w:shd w:val="clear" w:color="auto" w:fill="auto"/>
          </w:tcPr>
          <w:p w:rsidR="007860B6" w:rsidRPr="007860B6" w:rsidRDefault="007860B6" w:rsidP="007860B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Gymnastics</w:t>
            </w:r>
          </w:p>
        </w:tc>
      </w:tr>
      <w:tr w:rsidR="007860B6" w:rsidRPr="006951D7" w:rsidTr="00DB52B8">
        <w:tc>
          <w:tcPr>
            <w:tcW w:w="3828" w:type="dxa"/>
            <w:shd w:val="clear" w:color="auto" w:fill="FF0000"/>
          </w:tcPr>
          <w:p w:rsidR="007860B6" w:rsidRPr="00642C37" w:rsidRDefault="007860B6" w:rsidP="007860B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FF0000"/>
          </w:tcPr>
          <w:p w:rsidR="007860B6" w:rsidRPr="00642C37" w:rsidRDefault="007860B6" w:rsidP="007860B6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6 – Dynamic balance and agility -</w:t>
            </w:r>
            <w:r w:rsidRPr="00642C37">
              <w:rPr>
                <w:rFonts w:ascii="Comic Sans MS" w:hAnsi="Comic Sans MS"/>
                <w:sz w:val="32"/>
                <w:szCs w:val="32"/>
              </w:rPr>
              <w:t>Footwork</w:t>
            </w:r>
          </w:p>
          <w:p w:rsidR="007860B6" w:rsidRPr="00642C37" w:rsidRDefault="007860B6" w:rsidP="007860B6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2 –  Static Balance - </w:t>
            </w:r>
            <w:r w:rsidRPr="00642C37">
              <w:rPr>
                <w:rFonts w:ascii="Comic Sans MS" w:hAnsi="Comic Sans MS"/>
                <w:sz w:val="32"/>
                <w:szCs w:val="32"/>
              </w:rPr>
              <w:t>Jumping and landing</w:t>
            </w:r>
          </w:p>
        </w:tc>
        <w:tc>
          <w:tcPr>
            <w:tcW w:w="5954" w:type="dxa"/>
            <w:shd w:val="clear" w:color="auto" w:fill="auto"/>
          </w:tcPr>
          <w:p w:rsidR="007860B6" w:rsidRPr="007860B6" w:rsidRDefault="007860B6" w:rsidP="007860B6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0A3A3A" w:rsidRPr="006951D7" w:rsidTr="00DB52B8">
        <w:trPr>
          <w:trHeight w:val="680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FFFF00"/>
          </w:tcPr>
          <w:p w:rsidR="000A3A3A" w:rsidRPr="00642C37" w:rsidRDefault="000A3A3A" w:rsidP="000A3A3A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Spring 1</w:t>
            </w:r>
          </w:p>
          <w:p w:rsidR="000A3A3A" w:rsidRPr="00642C37" w:rsidRDefault="000A3A3A" w:rsidP="000A3A3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Owl and spider</w:t>
            </w:r>
          </w:p>
        </w:tc>
        <w:tc>
          <w:tcPr>
            <w:tcW w:w="7654" w:type="dxa"/>
            <w:shd w:val="clear" w:color="auto" w:fill="FFFF00"/>
          </w:tcPr>
          <w:p w:rsidR="000A3A3A" w:rsidRDefault="000A3A3A" w:rsidP="000A3A3A">
            <w:pPr>
              <w:jc w:val="center"/>
              <w:rPr>
                <w:b/>
                <w:sz w:val="32"/>
                <w:szCs w:val="32"/>
              </w:rPr>
            </w:pPr>
          </w:p>
          <w:p w:rsidR="000A3A3A" w:rsidRPr="007860B6" w:rsidRDefault="000A3A3A" w:rsidP="000A3A3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860B6">
              <w:rPr>
                <w:rFonts w:ascii="Comic Sans MS" w:hAnsi="Comic Sans MS"/>
                <w:b/>
                <w:sz w:val="36"/>
                <w:szCs w:val="36"/>
              </w:rPr>
              <w:t xml:space="preserve">Swimming </w:t>
            </w:r>
          </w:p>
        </w:tc>
        <w:tc>
          <w:tcPr>
            <w:tcW w:w="5954" w:type="dxa"/>
            <w:shd w:val="clear" w:color="auto" w:fill="auto"/>
          </w:tcPr>
          <w:p w:rsidR="000A3A3A" w:rsidRPr="007860B6" w:rsidRDefault="000A3A3A" w:rsidP="000A3A3A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Country Dancing</w:t>
            </w:r>
          </w:p>
        </w:tc>
      </w:tr>
      <w:tr w:rsidR="00DB52B8" w:rsidRPr="006951D7" w:rsidTr="00DB52B8">
        <w:trPr>
          <w:trHeight w:val="851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FFFF0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FFFF00"/>
          </w:tcPr>
          <w:p w:rsidR="00DB52B8" w:rsidRPr="00642C37" w:rsidRDefault="00DB52B8" w:rsidP="00DB52B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With sports coach and Class 4 teachers 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6951D7" w:rsidTr="00DB52B8">
        <w:trPr>
          <w:trHeight w:val="879"/>
        </w:trPr>
        <w:tc>
          <w:tcPr>
            <w:tcW w:w="3828" w:type="dxa"/>
            <w:tcBorders>
              <w:bottom w:val="nil"/>
            </w:tcBorders>
            <w:shd w:val="clear" w:color="auto" w:fill="7030A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Spring 2</w:t>
            </w:r>
          </w:p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7654" w:type="dxa"/>
            <w:shd w:val="clear" w:color="auto" w:fill="7030A0"/>
          </w:tcPr>
          <w:p w:rsidR="00DB52B8" w:rsidRDefault="00DB52B8" w:rsidP="00DB52B8">
            <w:pPr>
              <w:jc w:val="center"/>
              <w:rPr>
                <w:b/>
                <w:sz w:val="32"/>
                <w:szCs w:val="32"/>
              </w:rPr>
            </w:pPr>
          </w:p>
          <w:p w:rsidR="00DB52B8" w:rsidRPr="007860B6" w:rsidRDefault="00DB52B8" w:rsidP="00DB52B8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860B6">
              <w:rPr>
                <w:rFonts w:ascii="Comic Sans MS" w:hAnsi="Comic Sans MS"/>
                <w:b/>
                <w:sz w:val="36"/>
                <w:szCs w:val="36"/>
              </w:rPr>
              <w:t xml:space="preserve">Swimming 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Ball Sports</w:t>
            </w:r>
          </w:p>
        </w:tc>
      </w:tr>
      <w:tr w:rsidR="00DB52B8" w:rsidRPr="006951D7" w:rsidTr="00DB52B8">
        <w:trPr>
          <w:trHeight w:val="749"/>
        </w:trPr>
        <w:tc>
          <w:tcPr>
            <w:tcW w:w="3828" w:type="dxa"/>
            <w:tcBorders>
              <w:bottom w:val="nil"/>
            </w:tcBorders>
            <w:shd w:val="clear" w:color="auto" w:fill="7030A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7030A0"/>
          </w:tcPr>
          <w:p w:rsidR="00DB52B8" w:rsidRPr="00642C37" w:rsidRDefault="00DB52B8" w:rsidP="00DB52B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With sports coach and Class 4 teachers 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6951D7" w:rsidTr="00DB52B8">
        <w:tc>
          <w:tcPr>
            <w:tcW w:w="3828" w:type="dxa"/>
            <w:tcBorders>
              <w:top w:val="nil"/>
            </w:tcBorders>
            <w:shd w:val="clear" w:color="auto" w:fill="00B0F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Summer 1</w:t>
            </w:r>
          </w:p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7654" w:type="dxa"/>
            <w:shd w:val="clear" w:color="auto" w:fill="00B0F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Real PE </w:t>
            </w:r>
          </w:p>
          <w:p w:rsidR="00DB52B8" w:rsidRPr="00642C37" w:rsidRDefault="00DB52B8" w:rsidP="00DB52B8">
            <w:pPr>
              <w:jc w:val="center"/>
              <w:rPr>
                <w:b/>
                <w:sz w:val="32"/>
                <w:szCs w:val="32"/>
              </w:rPr>
            </w:pPr>
            <w:r w:rsidRPr="00642C37">
              <w:rPr>
                <w:b/>
                <w:sz w:val="32"/>
                <w:szCs w:val="32"/>
              </w:rPr>
              <w:t>Physical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Cricket</w:t>
            </w:r>
          </w:p>
        </w:tc>
      </w:tr>
      <w:tr w:rsidR="00DB52B8" w:rsidRPr="006951D7" w:rsidTr="00DB52B8">
        <w:trPr>
          <w:trHeight w:val="835"/>
        </w:trPr>
        <w:tc>
          <w:tcPr>
            <w:tcW w:w="3828" w:type="dxa"/>
            <w:tcBorders>
              <w:top w:val="nil"/>
            </w:tcBorders>
            <w:shd w:val="clear" w:color="auto" w:fill="00B0F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00B0F0"/>
          </w:tcPr>
          <w:p w:rsidR="00DB52B8" w:rsidRPr="00642C37" w:rsidRDefault="00DB52B8" w:rsidP="00DB52B8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12 Agility – </w:t>
            </w:r>
            <w:r w:rsidRPr="00642C37">
              <w:rPr>
                <w:rFonts w:ascii="Comic Sans MS" w:hAnsi="Comic Sans MS"/>
                <w:sz w:val="32"/>
                <w:szCs w:val="32"/>
              </w:rPr>
              <w:t>Reaction/response</w:t>
            </w: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</w:p>
          <w:p w:rsidR="00DB52B8" w:rsidRPr="00642C37" w:rsidRDefault="00DB52B8" w:rsidP="00DB52B8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3 –  Static Balance - </w:t>
            </w:r>
            <w:r w:rsidRPr="00642C37">
              <w:rPr>
                <w:rFonts w:ascii="Comic Sans MS" w:hAnsi="Comic Sans MS"/>
                <w:sz w:val="32"/>
                <w:szCs w:val="32"/>
              </w:rPr>
              <w:t>Floor work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5C2E14" w:rsidTr="00DB52B8">
        <w:trPr>
          <w:trHeight w:val="847"/>
        </w:trPr>
        <w:tc>
          <w:tcPr>
            <w:tcW w:w="3828" w:type="dxa"/>
            <w:shd w:val="clear" w:color="auto" w:fill="0070C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Summer 2</w:t>
            </w:r>
          </w:p>
        </w:tc>
        <w:tc>
          <w:tcPr>
            <w:tcW w:w="7654" w:type="dxa"/>
            <w:shd w:val="clear" w:color="auto" w:fill="0070C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Real PE </w:t>
            </w:r>
          </w:p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Health and Fitness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At</w:t>
            </w:r>
            <w:r>
              <w:rPr>
                <w:rFonts w:ascii="Comic Sans MS" w:hAnsi="Comic Sans MS"/>
                <w:b/>
                <w:sz w:val="40"/>
                <w:szCs w:val="40"/>
              </w:rPr>
              <w:t>h</w:t>
            </w:r>
            <w:r w:rsidRPr="007860B6">
              <w:rPr>
                <w:rFonts w:ascii="Comic Sans MS" w:hAnsi="Comic Sans MS"/>
                <w:b/>
                <w:sz w:val="40"/>
                <w:szCs w:val="40"/>
              </w:rPr>
              <w:t>letics</w:t>
            </w:r>
          </w:p>
        </w:tc>
      </w:tr>
      <w:tr w:rsidR="00DB52B8" w:rsidRPr="006951D7" w:rsidTr="00DB52B8">
        <w:tc>
          <w:tcPr>
            <w:tcW w:w="3828" w:type="dxa"/>
            <w:shd w:val="clear" w:color="auto" w:fill="0070C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0070C0"/>
          </w:tcPr>
          <w:p w:rsidR="00DB52B8" w:rsidRPr="00642C37" w:rsidRDefault="00DB52B8" w:rsidP="00DB52B8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11 – Agility –</w:t>
            </w:r>
            <w:r w:rsidRPr="00642C37">
              <w:rPr>
                <w:rFonts w:ascii="Comic Sans MS" w:hAnsi="Comic Sans MS"/>
                <w:sz w:val="32"/>
                <w:szCs w:val="32"/>
              </w:rPr>
              <w:t xml:space="preserve"> ball chasing </w:t>
            </w:r>
          </w:p>
          <w:p w:rsidR="00DB52B8" w:rsidRPr="00642C37" w:rsidRDefault="00DB52B8" w:rsidP="00DB52B8">
            <w:pPr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 xml:space="preserve">4 –  Static Balance </w:t>
            </w:r>
            <w:r w:rsidRPr="00642C37">
              <w:rPr>
                <w:rFonts w:ascii="Comic Sans MS" w:hAnsi="Comic Sans MS"/>
                <w:sz w:val="32"/>
                <w:szCs w:val="32"/>
              </w:rPr>
              <w:t>Stance</w:t>
            </w:r>
          </w:p>
        </w:tc>
        <w:tc>
          <w:tcPr>
            <w:tcW w:w="5954" w:type="dxa"/>
            <w:shd w:val="clear" w:color="auto" w:fill="auto"/>
          </w:tcPr>
          <w:p w:rsidR="00DB52B8" w:rsidRPr="005C2E14" w:rsidRDefault="00DB52B8" w:rsidP="00DB52B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:rsidR="007860B6" w:rsidRPr="00642C37" w:rsidRDefault="007860B6" w:rsidP="007860B6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Year 4</w:t>
      </w:r>
    </w:p>
    <w:p w:rsidR="007860B6" w:rsidRDefault="007860B6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Pr="00642C37" w:rsidRDefault="00DB52B8" w:rsidP="00DB52B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Year 5</w:t>
      </w:r>
    </w:p>
    <w:p w:rsidR="00DB52B8" w:rsidRDefault="00DB52B8" w:rsidP="00B03332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XSpec="center" w:tblpY="160"/>
        <w:tblW w:w="16835" w:type="dxa"/>
        <w:tblLayout w:type="fixed"/>
        <w:tblLook w:val="04A0" w:firstRow="1" w:lastRow="0" w:firstColumn="1" w:lastColumn="0" w:noHBand="0" w:noVBand="1"/>
      </w:tblPr>
      <w:tblGrid>
        <w:gridCol w:w="3227"/>
        <w:gridCol w:w="7654"/>
        <w:gridCol w:w="5954"/>
      </w:tblGrid>
      <w:tr w:rsidR="00DB52B8" w:rsidRPr="008002F2" w:rsidTr="001B41DC">
        <w:tc>
          <w:tcPr>
            <w:tcW w:w="3227" w:type="dxa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Term and Elli Animal focus</w:t>
            </w:r>
          </w:p>
        </w:tc>
        <w:tc>
          <w:tcPr>
            <w:tcW w:w="7654" w:type="dxa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Year 5</w:t>
            </w:r>
            <w:r w:rsidRPr="00642C37">
              <w:rPr>
                <w:rFonts w:ascii="Comic Sans MS" w:hAnsi="Comic Sans MS"/>
                <w:sz w:val="32"/>
                <w:szCs w:val="32"/>
              </w:rPr>
              <w:t xml:space="preserve">  Real PE </w:t>
            </w:r>
            <w:r>
              <w:rPr>
                <w:rFonts w:ascii="Comic Sans MS" w:hAnsi="Comic Sans MS"/>
                <w:sz w:val="32"/>
                <w:szCs w:val="32"/>
              </w:rPr>
              <w:t xml:space="preserve">taught by Mrs Kirby and sports coach </w:t>
            </w:r>
          </w:p>
        </w:tc>
        <w:tc>
          <w:tcPr>
            <w:tcW w:w="5954" w:type="dxa"/>
          </w:tcPr>
          <w:p w:rsidR="00DB52B8" w:rsidRPr="007860B6" w:rsidRDefault="00DB52B8" w:rsidP="001B41D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7860B6">
              <w:rPr>
                <w:rFonts w:ascii="Comic Sans MS" w:hAnsi="Comic Sans MS"/>
                <w:sz w:val="40"/>
                <w:szCs w:val="40"/>
              </w:rPr>
              <w:t xml:space="preserve">Sports skills taught by </w:t>
            </w:r>
            <w:r>
              <w:rPr>
                <w:rFonts w:ascii="Comic Sans MS" w:hAnsi="Comic Sans MS"/>
                <w:sz w:val="40"/>
                <w:szCs w:val="40"/>
              </w:rPr>
              <w:t>Sports Coach and Mrs Coton</w:t>
            </w:r>
          </w:p>
        </w:tc>
      </w:tr>
      <w:tr w:rsidR="00453900" w:rsidRPr="006951D7" w:rsidTr="001B41DC">
        <w:trPr>
          <w:trHeight w:val="432"/>
        </w:trPr>
        <w:tc>
          <w:tcPr>
            <w:tcW w:w="3227" w:type="dxa"/>
            <w:shd w:val="clear" w:color="auto" w:fill="92D050"/>
          </w:tcPr>
          <w:p w:rsidR="00453900" w:rsidRPr="00642C37" w:rsidRDefault="00453900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Autumn 1</w:t>
            </w:r>
          </w:p>
          <w:p w:rsidR="00453900" w:rsidRPr="00642C37" w:rsidRDefault="00453900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(Leopard)</w:t>
            </w:r>
          </w:p>
        </w:tc>
        <w:tc>
          <w:tcPr>
            <w:tcW w:w="7654" w:type="dxa"/>
            <w:vMerge w:val="restart"/>
            <w:shd w:val="clear" w:color="auto" w:fill="92D050"/>
          </w:tcPr>
          <w:p w:rsidR="00453900" w:rsidRPr="00DB52B8" w:rsidRDefault="00453900" w:rsidP="00DB52B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Cricket Coach</w:t>
            </w:r>
            <w:bookmarkStart w:id="0" w:name="_GoBack"/>
            <w:bookmarkEnd w:id="0"/>
          </w:p>
        </w:tc>
        <w:tc>
          <w:tcPr>
            <w:tcW w:w="5954" w:type="dxa"/>
            <w:shd w:val="clear" w:color="auto" w:fill="auto"/>
          </w:tcPr>
          <w:p w:rsidR="00453900" w:rsidRPr="007860B6" w:rsidRDefault="00453900" w:rsidP="00DB52B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Multi- skills</w:t>
            </w:r>
          </w:p>
        </w:tc>
      </w:tr>
      <w:tr w:rsidR="00453900" w:rsidRPr="006951D7" w:rsidTr="001B41DC">
        <w:tc>
          <w:tcPr>
            <w:tcW w:w="3227" w:type="dxa"/>
            <w:shd w:val="clear" w:color="auto" w:fill="92D050"/>
          </w:tcPr>
          <w:p w:rsidR="00453900" w:rsidRPr="00642C37" w:rsidRDefault="00453900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vMerge/>
            <w:shd w:val="clear" w:color="auto" w:fill="92D050"/>
          </w:tcPr>
          <w:p w:rsidR="00453900" w:rsidRPr="00DB52B8" w:rsidRDefault="00453900" w:rsidP="00DB52B8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954" w:type="dxa"/>
            <w:shd w:val="clear" w:color="auto" w:fill="auto"/>
          </w:tcPr>
          <w:p w:rsidR="00453900" w:rsidRPr="007860B6" w:rsidRDefault="00453900" w:rsidP="00DB52B8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336FE8" w:rsidRPr="006951D7" w:rsidTr="001B41DC">
        <w:tc>
          <w:tcPr>
            <w:tcW w:w="3227" w:type="dxa"/>
            <w:shd w:val="clear" w:color="auto" w:fill="FF0000"/>
          </w:tcPr>
          <w:p w:rsidR="00336FE8" w:rsidRPr="00642C37" w:rsidRDefault="00336FE8" w:rsidP="00336FE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Autumn 2</w:t>
            </w:r>
          </w:p>
          <w:p w:rsidR="00336FE8" w:rsidRPr="00642C37" w:rsidRDefault="00336FE8" w:rsidP="00336FE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(Bee)</w:t>
            </w:r>
          </w:p>
        </w:tc>
        <w:tc>
          <w:tcPr>
            <w:tcW w:w="7654" w:type="dxa"/>
            <w:shd w:val="clear" w:color="auto" w:fill="FF0000"/>
          </w:tcPr>
          <w:p w:rsidR="00336FE8" w:rsidRDefault="00336FE8" w:rsidP="00336FE8">
            <w:pPr>
              <w:jc w:val="center"/>
              <w:rPr>
                <w:b/>
                <w:sz w:val="32"/>
                <w:szCs w:val="32"/>
              </w:rPr>
            </w:pPr>
          </w:p>
          <w:p w:rsidR="00336FE8" w:rsidRPr="007860B6" w:rsidRDefault="00336FE8" w:rsidP="00336FE8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860B6">
              <w:rPr>
                <w:rFonts w:ascii="Comic Sans MS" w:hAnsi="Comic Sans MS"/>
                <w:b/>
                <w:sz w:val="36"/>
                <w:szCs w:val="36"/>
              </w:rPr>
              <w:t xml:space="preserve">Swimming </w:t>
            </w:r>
          </w:p>
        </w:tc>
        <w:tc>
          <w:tcPr>
            <w:tcW w:w="5954" w:type="dxa"/>
            <w:shd w:val="clear" w:color="auto" w:fill="auto"/>
          </w:tcPr>
          <w:p w:rsidR="00336FE8" w:rsidRPr="007860B6" w:rsidRDefault="00336FE8" w:rsidP="00336FE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Gymnastics</w:t>
            </w:r>
          </w:p>
        </w:tc>
      </w:tr>
      <w:tr w:rsidR="00336FE8" w:rsidRPr="006951D7" w:rsidTr="001B41DC">
        <w:tc>
          <w:tcPr>
            <w:tcW w:w="3227" w:type="dxa"/>
            <w:shd w:val="clear" w:color="auto" w:fill="FF0000"/>
          </w:tcPr>
          <w:p w:rsidR="00336FE8" w:rsidRPr="00642C37" w:rsidRDefault="00336FE8" w:rsidP="00336FE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FF0000"/>
          </w:tcPr>
          <w:p w:rsidR="00336FE8" w:rsidRPr="00642C37" w:rsidRDefault="00336FE8" w:rsidP="00336FE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With sports coach and Class 5 teachers </w:t>
            </w:r>
          </w:p>
        </w:tc>
        <w:tc>
          <w:tcPr>
            <w:tcW w:w="5954" w:type="dxa"/>
            <w:shd w:val="clear" w:color="auto" w:fill="auto"/>
          </w:tcPr>
          <w:p w:rsidR="00336FE8" w:rsidRPr="007860B6" w:rsidRDefault="00336FE8" w:rsidP="00336FE8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6951D7" w:rsidTr="001B41DC">
        <w:trPr>
          <w:trHeight w:val="680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FFFF0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Spring 1</w:t>
            </w:r>
          </w:p>
          <w:p w:rsidR="00DB52B8" w:rsidRPr="00642C37" w:rsidRDefault="00DB52B8" w:rsidP="00DB52B8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Owl and spider</w:t>
            </w:r>
          </w:p>
        </w:tc>
        <w:tc>
          <w:tcPr>
            <w:tcW w:w="7654" w:type="dxa"/>
            <w:shd w:val="clear" w:color="auto" w:fill="FFFF00"/>
          </w:tcPr>
          <w:p w:rsidR="00DB52B8" w:rsidRPr="00DB52B8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DB52B8" w:rsidRPr="00DB52B8" w:rsidRDefault="00DB52B8" w:rsidP="00DB52B8">
            <w:pPr>
              <w:jc w:val="center"/>
              <w:rPr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Cognitive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Dance</w:t>
            </w:r>
          </w:p>
        </w:tc>
      </w:tr>
      <w:tr w:rsidR="00DB52B8" w:rsidRPr="006951D7" w:rsidTr="001B41DC">
        <w:trPr>
          <w:trHeight w:val="851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FFFF0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FFFF00"/>
          </w:tcPr>
          <w:p w:rsidR="00DB52B8" w:rsidRPr="00DB52B8" w:rsidRDefault="00DB52B8" w:rsidP="00DB52B8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9 – Co-ordination </w:t>
            </w:r>
            <w:r w:rsidRPr="00DB52B8">
              <w:rPr>
                <w:rFonts w:ascii="Comic Sans MS" w:hAnsi="Comic Sans MS"/>
                <w:sz w:val="32"/>
                <w:szCs w:val="32"/>
              </w:rPr>
              <w:t>Ball skills</w:t>
            </w:r>
          </w:p>
          <w:p w:rsidR="00DB52B8" w:rsidRPr="00DB52B8" w:rsidRDefault="00DB52B8" w:rsidP="00DB52B8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12 Agility – </w:t>
            </w:r>
            <w:r w:rsidRPr="00DB52B8">
              <w:rPr>
                <w:rFonts w:ascii="Comic Sans MS" w:hAnsi="Comic Sans MS"/>
                <w:sz w:val="32"/>
                <w:szCs w:val="32"/>
              </w:rPr>
              <w:t>Reaction/response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6951D7" w:rsidTr="00DB52B8">
        <w:trPr>
          <w:trHeight w:val="827"/>
        </w:trPr>
        <w:tc>
          <w:tcPr>
            <w:tcW w:w="3227" w:type="dxa"/>
            <w:tcBorders>
              <w:bottom w:val="nil"/>
            </w:tcBorders>
            <w:shd w:val="clear" w:color="auto" w:fill="7030A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Spring 2</w:t>
            </w:r>
          </w:p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7654" w:type="dxa"/>
            <w:shd w:val="clear" w:color="auto" w:fill="7030A0"/>
          </w:tcPr>
          <w:p w:rsidR="00DB52B8" w:rsidRPr="00DB52B8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DB52B8" w:rsidRPr="00DB52B8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Creative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Ball Sports</w:t>
            </w:r>
          </w:p>
        </w:tc>
      </w:tr>
      <w:tr w:rsidR="00DB52B8" w:rsidRPr="006951D7" w:rsidTr="001B41DC">
        <w:trPr>
          <w:trHeight w:val="749"/>
        </w:trPr>
        <w:tc>
          <w:tcPr>
            <w:tcW w:w="3227" w:type="dxa"/>
            <w:tcBorders>
              <w:bottom w:val="nil"/>
            </w:tcBorders>
            <w:shd w:val="clear" w:color="auto" w:fill="7030A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7030A0"/>
          </w:tcPr>
          <w:p w:rsidR="00DB52B8" w:rsidRPr="00DB52B8" w:rsidRDefault="00DB52B8" w:rsidP="00DB52B8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2 –  Static Balance - </w:t>
            </w:r>
            <w:r w:rsidRPr="00DB52B8">
              <w:rPr>
                <w:rFonts w:ascii="Comic Sans MS" w:hAnsi="Comic Sans MS"/>
                <w:sz w:val="32"/>
                <w:szCs w:val="32"/>
              </w:rPr>
              <w:t>Jumping and landing</w:t>
            </w:r>
          </w:p>
          <w:p w:rsidR="00DB52B8" w:rsidRPr="00DB52B8" w:rsidRDefault="00DB52B8" w:rsidP="00DB52B8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3 –  Static Balance -</w:t>
            </w:r>
            <w:r w:rsidRPr="00DB52B8">
              <w:rPr>
                <w:rFonts w:ascii="Comic Sans MS" w:hAnsi="Comic Sans MS"/>
                <w:sz w:val="32"/>
                <w:szCs w:val="32"/>
              </w:rPr>
              <w:t>Floor work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6951D7" w:rsidTr="001B41DC">
        <w:tc>
          <w:tcPr>
            <w:tcW w:w="3227" w:type="dxa"/>
            <w:tcBorders>
              <w:top w:val="nil"/>
            </w:tcBorders>
            <w:shd w:val="clear" w:color="auto" w:fill="00B0F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Summer 1</w:t>
            </w:r>
          </w:p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7654" w:type="dxa"/>
            <w:shd w:val="clear" w:color="auto" w:fill="00B0F0"/>
          </w:tcPr>
          <w:p w:rsidR="00DB52B8" w:rsidRPr="00DB52B8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DB52B8" w:rsidRPr="00DB52B8" w:rsidRDefault="00DB52B8" w:rsidP="00DB52B8">
            <w:pPr>
              <w:jc w:val="center"/>
              <w:rPr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Physical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Cricket</w:t>
            </w:r>
          </w:p>
        </w:tc>
      </w:tr>
      <w:tr w:rsidR="00DB52B8" w:rsidRPr="006951D7" w:rsidTr="001B41DC">
        <w:trPr>
          <w:trHeight w:val="835"/>
        </w:trPr>
        <w:tc>
          <w:tcPr>
            <w:tcW w:w="3227" w:type="dxa"/>
            <w:tcBorders>
              <w:top w:val="nil"/>
            </w:tcBorders>
            <w:shd w:val="clear" w:color="auto" w:fill="00B0F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00B0F0"/>
          </w:tcPr>
          <w:p w:rsidR="00DB52B8" w:rsidRPr="00DB52B8" w:rsidRDefault="00DB52B8" w:rsidP="00DB52B8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1 –  Static Balance -</w:t>
            </w:r>
            <w:r w:rsidRPr="00DB52B8">
              <w:rPr>
                <w:rFonts w:ascii="Comic Sans MS" w:hAnsi="Comic Sans MS"/>
                <w:sz w:val="32"/>
                <w:szCs w:val="32"/>
              </w:rPr>
              <w:t>One leg</w:t>
            </w:r>
          </w:p>
          <w:p w:rsidR="00DB52B8" w:rsidRPr="00DB52B8" w:rsidRDefault="00DB52B8" w:rsidP="00DB52B8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6 – Dynamic balance and agility  - </w:t>
            </w:r>
            <w:r w:rsidRPr="00DB52B8">
              <w:rPr>
                <w:rFonts w:ascii="Comic Sans MS" w:hAnsi="Comic Sans MS"/>
                <w:sz w:val="32"/>
                <w:szCs w:val="32"/>
              </w:rPr>
              <w:t>footwork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5C2E14" w:rsidTr="001B41DC">
        <w:trPr>
          <w:trHeight w:val="847"/>
        </w:trPr>
        <w:tc>
          <w:tcPr>
            <w:tcW w:w="3227" w:type="dxa"/>
            <w:shd w:val="clear" w:color="auto" w:fill="0070C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Summer 2</w:t>
            </w:r>
          </w:p>
        </w:tc>
        <w:tc>
          <w:tcPr>
            <w:tcW w:w="7654" w:type="dxa"/>
            <w:shd w:val="clear" w:color="auto" w:fill="0070C0"/>
          </w:tcPr>
          <w:p w:rsidR="00DB52B8" w:rsidRPr="00DB52B8" w:rsidRDefault="00DB52B8" w:rsidP="00DB52B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DB52B8" w:rsidRPr="00DB52B8" w:rsidRDefault="00DB52B8" w:rsidP="00DB52B8">
            <w:pPr>
              <w:jc w:val="center"/>
              <w:rPr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Health &amp; Fitness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DB52B8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At</w:t>
            </w:r>
            <w:r>
              <w:rPr>
                <w:rFonts w:ascii="Comic Sans MS" w:hAnsi="Comic Sans MS"/>
                <w:b/>
                <w:sz w:val="40"/>
                <w:szCs w:val="40"/>
              </w:rPr>
              <w:t>h</w:t>
            </w:r>
            <w:r w:rsidRPr="007860B6">
              <w:rPr>
                <w:rFonts w:ascii="Comic Sans MS" w:hAnsi="Comic Sans MS"/>
                <w:b/>
                <w:sz w:val="40"/>
                <w:szCs w:val="40"/>
              </w:rPr>
              <w:t>letics</w:t>
            </w:r>
          </w:p>
        </w:tc>
      </w:tr>
      <w:tr w:rsidR="00DB52B8" w:rsidRPr="006951D7" w:rsidTr="001B41DC">
        <w:tc>
          <w:tcPr>
            <w:tcW w:w="3227" w:type="dxa"/>
            <w:shd w:val="clear" w:color="auto" w:fill="0070C0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0070C0"/>
          </w:tcPr>
          <w:p w:rsidR="00DB52B8" w:rsidRPr="00DB52B8" w:rsidRDefault="00DB52B8" w:rsidP="00DB52B8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4 –  Static Balance 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- </w:t>
            </w:r>
            <w:r w:rsidRPr="00DB52B8">
              <w:rPr>
                <w:rFonts w:ascii="Comic Sans MS" w:hAnsi="Comic Sans MS"/>
                <w:sz w:val="32"/>
                <w:szCs w:val="32"/>
              </w:rPr>
              <w:t xml:space="preserve">Stance </w:t>
            </w:r>
          </w:p>
          <w:p w:rsidR="00DB52B8" w:rsidRPr="00DB52B8" w:rsidRDefault="00DB52B8" w:rsidP="00DB52B8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10 – Co-ordination 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- </w:t>
            </w:r>
            <w:r w:rsidRPr="00DB52B8">
              <w:rPr>
                <w:rFonts w:ascii="Comic Sans MS" w:hAnsi="Comic Sans MS"/>
                <w:sz w:val="32"/>
                <w:szCs w:val="32"/>
              </w:rPr>
              <w:t>Footwork</w:t>
            </w:r>
          </w:p>
        </w:tc>
        <w:tc>
          <w:tcPr>
            <w:tcW w:w="5954" w:type="dxa"/>
            <w:shd w:val="clear" w:color="auto" w:fill="auto"/>
          </w:tcPr>
          <w:p w:rsidR="00DB52B8" w:rsidRPr="005C2E14" w:rsidRDefault="00DB52B8" w:rsidP="00DB52B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p w:rsidR="00DB52B8" w:rsidRPr="00642C37" w:rsidRDefault="00DB52B8" w:rsidP="00DB52B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Year 6</w:t>
      </w:r>
    </w:p>
    <w:p w:rsidR="00DB52B8" w:rsidRDefault="00DB52B8" w:rsidP="00DB52B8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XSpec="center" w:tblpY="160"/>
        <w:tblW w:w="16835" w:type="dxa"/>
        <w:tblLayout w:type="fixed"/>
        <w:tblLook w:val="04A0" w:firstRow="1" w:lastRow="0" w:firstColumn="1" w:lastColumn="0" w:noHBand="0" w:noVBand="1"/>
      </w:tblPr>
      <w:tblGrid>
        <w:gridCol w:w="3227"/>
        <w:gridCol w:w="7654"/>
        <w:gridCol w:w="5954"/>
      </w:tblGrid>
      <w:tr w:rsidR="00DB52B8" w:rsidRPr="008002F2" w:rsidTr="001B41DC">
        <w:tc>
          <w:tcPr>
            <w:tcW w:w="3227" w:type="dxa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Term and Elli Animal focus</w:t>
            </w:r>
          </w:p>
        </w:tc>
        <w:tc>
          <w:tcPr>
            <w:tcW w:w="7654" w:type="dxa"/>
          </w:tcPr>
          <w:p w:rsidR="00DB52B8" w:rsidRPr="00642C37" w:rsidRDefault="00DB52B8" w:rsidP="00DB52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Year 6 taught by sports coach </w:t>
            </w:r>
          </w:p>
        </w:tc>
        <w:tc>
          <w:tcPr>
            <w:tcW w:w="5954" w:type="dxa"/>
          </w:tcPr>
          <w:p w:rsidR="00DB52B8" w:rsidRPr="007860B6" w:rsidRDefault="00DB52B8" w:rsidP="00DB52B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7860B6">
              <w:rPr>
                <w:rFonts w:ascii="Comic Sans MS" w:hAnsi="Comic Sans MS"/>
                <w:sz w:val="40"/>
                <w:szCs w:val="40"/>
              </w:rPr>
              <w:t xml:space="preserve">Sports skills taught by </w:t>
            </w:r>
            <w:r>
              <w:rPr>
                <w:rFonts w:ascii="Comic Sans MS" w:hAnsi="Comic Sans MS"/>
                <w:sz w:val="40"/>
                <w:szCs w:val="40"/>
              </w:rPr>
              <w:t>Year 6 teachers</w:t>
            </w:r>
          </w:p>
        </w:tc>
      </w:tr>
      <w:tr w:rsidR="00DB52B8" w:rsidRPr="006951D7" w:rsidTr="001B41DC">
        <w:trPr>
          <w:trHeight w:val="432"/>
        </w:trPr>
        <w:tc>
          <w:tcPr>
            <w:tcW w:w="3227" w:type="dxa"/>
            <w:shd w:val="clear" w:color="auto" w:fill="92D05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Autumn 1</w:t>
            </w:r>
          </w:p>
          <w:p w:rsidR="00DB52B8" w:rsidRPr="00642C37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(Leopard)</w:t>
            </w:r>
          </w:p>
        </w:tc>
        <w:tc>
          <w:tcPr>
            <w:tcW w:w="7654" w:type="dxa"/>
            <w:shd w:val="clear" w:color="auto" w:fill="92D050"/>
          </w:tcPr>
          <w:p w:rsidR="00DB52B8" w:rsidRPr="00DB52B8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DB52B8" w:rsidRPr="00DB52B8" w:rsidRDefault="00DB52B8" w:rsidP="001B41DC">
            <w:pPr>
              <w:jc w:val="center"/>
              <w:rPr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Personal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Multi- skills</w:t>
            </w:r>
          </w:p>
        </w:tc>
      </w:tr>
      <w:tr w:rsidR="00DB52B8" w:rsidRPr="006951D7" w:rsidTr="001B41DC">
        <w:tc>
          <w:tcPr>
            <w:tcW w:w="3227" w:type="dxa"/>
            <w:shd w:val="clear" w:color="auto" w:fill="92D05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92D050"/>
          </w:tcPr>
          <w:p w:rsidR="00DB52B8" w:rsidRPr="00DB52B8" w:rsidRDefault="00DB52B8" w:rsidP="001B41DC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8 – Co-ordination –</w:t>
            </w:r>
            <w:r w:rsidRPr="00DB52B8">
              <w:rPr>
                <w:rFonts w:ascii="Comic Sans MS" w:hAnsi="Comic Sans MS"/>
                <w:sz w:val="32"/>
                <w:szCs w:val="32"/>
              </w:rPr>
              <w:t xml:space="preserve"> sending and receiving </w:t>
            </w:r>
          </w:p>
          <w:p w:rsidR="00DB52B8" w:rsidRPr="00DB52B8" w:rsidRDefault="00DB52B8" w:rsidP="001B41DC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11 – Agility –</w:t>
            </w:r>
            <w:r w:rsidRPr="00DB52B8">
              <w:rPr>
                <w:rFonts w:ascii="Comic Sans MS" w:hAnsi="Comic Sans MS"/>
                <w:sz w:val="32"/>
                <w:szCs w:val="32"/>
              </w:rPr>
              <w:t>ball chasing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6951D7" w:rsidTr="001B41DC">
        <w:tc>
          <w:tcPr>
            <w:tcW w:w="3227" w:type="dxa"/>
            <w:shd w:val="clear" w:color="auto" w:fill="FF000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Autumn 2</w:t>
            </w:r>
          </w:p>
          <w:p w:rsidR="00DB52B8" w:rsidRPr="00642C37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(Bee)</w:t>
            </w:r>
          </w:p>
        </w:tc>
        <w:tc>
          <w:tcPr>
            <w:tcW w:w="7654" w:type="dxa"/>
            <w:shd w:val="clear" w:color="auto" w:fill="FF0000"/>
          </w:tcPr>
          <w:p w:rsidR="00DB52B8" w:rsidRPr="00DB52B8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DB52B8" w:rsidRPr="00DB52B8" w:rsidRDefault="00DB52B8" w:rsidP="001B41DC">
            <w:pPr>
              <w:jc w:val="center"/>
              <w:rPr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Social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Gymnastics</w:t>
            </w:r>
          </w:p>
        </w:tc>
      </w:tr>
      <w:tr w:rsidR="00DB52B8" w:rsidRPr="006951D7" w:rsidTr="001B41DC">
        <w:tc>
          <w:tcPr>
            <w:tcW w:w="3227" w:type="dxa"/>
            <w:shd w:val="clear" w:color="auto" w:fill="FF000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FF0000"/>
          </w:tcPr>
          <w:p w:rsidR="00DB52B8" w:rsidRPr="00DB52B8" w:rsidRDefault="00DB52B8" w:rsidP="001B41DC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5 – Dynamic balance –</w:t>
            </w:r>
            <w:r w:rsidRPr="00DB52B8">
              <w:rPr>
                <w:rFonts w:ascii="Comic Sans MS" w:hAnsi="Comic Sans MS"/>
                <w:sz w:val="32"/>
                <w:szCs w:val="32"/>
              </w:rPr>
              <w:t xml:space="preserve"> on a line </w:t>
            </w:r>
          </w:p>
          <w:p w:rsidR="00DB52B8" w:rsidRPr="00DB52B8" w:rsidRDefault="00DB52B8" w:rsidP="001B41DC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7 – Counter Balance –</w:t>
            </w:r>
            <w:r w:rsidRPr="00DB52B8">
              <w:rPr>
                <w:rFonts w:ascii="Comic Sans MS" w:hAnsi="Comic Sans MS"/>
                <w:sz w:val="32"/>
                <w:szCs w:val="32"/>
              </w:rPr>
              <w:t xml:space="preserve"> With a partner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6951D7" w:rsidTr="001B41DC">
        <w:trPr>
          <w:trHeight w:val="680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FFFF0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Spring 1</w:t>
            </w:r>
          </w:p>
          <w:p w:rsidR="00DB52B8" w:rsidRPr="00642C37" w:rsidRDefault="00DB52B8" w:rsidP="001B41DC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Owl and spider</w:t>
            </w:r>
          </w:p>
        </w:tc>
        <w:tc>
          <w:tcPr>
            <w:tcW w:w="7654" w:type="dxa"/>
            <w:shd w:val="clear" w:color="auto" w:fill="FFFF00"/>
          </w:tcPr>
          <w:p w:rsidR="00DB52B8" w:rsidRPr="00DB52B8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DB52B8" w:rsidRPr="00DB52B8" w:rsidRDefault="00DB52B8" w:rsidP="001B41DC">
            <w:pPr>
              <w:jc w:val="center"/>
              <w:rPr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Cognitive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Dance</w:t>
            </w:r>
          </w:p>
        </w:tc>
      </w:tr>
      <w:tr w:rsidR="00DB52B8" w:rsidRPr="006951D7" w:rsidTr="001B41DC">
        <w:trPr>
          <w:trHeight w:val="851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FFFF0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FFFF00"/>
          </w:tcPr>
          <w:p w:rsidR="00DB52B8" w:rsidRPr="00DB52B8" w:rsidRDefault="00DB52B8" w:rsidP="001B41DC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9 – Co-ordination </w:t>
            </w:r>
            <w:r w:rsidRPr="00DB52B8">
              <w:rPr>
                <w:rFonts w:ascii="Comic Sans MS" w:hAnsi="Comic Sans MS"/>
                <w:sz w:val="32"/>
                <w:szCs w:val="32"/>
              </w:rPr>
              <w:t>Ball skills</w:t>
            </w:r>
          </w:p>
          <w:p w:rsidR="00DB52B8" w:rsidRPr="00DB52B8" w:rsidRDefault="00DB52B8" w:rsidP="001B41DC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12 Agility – </w:t>
            </w:r>
            <w:r w:rsidRPr="00DB52B8">
              <w:rPr>
                <w:rFonts w:ascii="Comic Sans MS" w:hAnsi="Comic Sans MS"/>
                <w:sz w:val="32"/>
                <w:szCs w:val="32"/>
              </w:rPr>
              <w:t>Reaction/response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6951D7" w:rsidTr="001B41DC">
        <w:trPr>
          <w:trHeight w:val="827"/>
        </w:trPr>
        <w:tc>
          <w:tcPr>
            <w:tcW w:w="3227" w:type="dxa"/>
            <w:tcBorders>
              <w:bottom w:val="nil"/>
            </w:tcBorders>
            <w:shd w:val="clear" w:color="auto" w:fill="7030A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Spring 2</w:t>
            </w:r>
          </w:p>
          <w:p w:rsidR="00DB52B8" w:rsidRPr="00642C37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7654" w:type="dxa"/>
            <w:shd w:val="clear" w:color="auto" w:fill="7030A0"/>
          </w:tcPr>
          <w:p w:rsidR="00DB52B8" w:rsidRPr="00DB52B8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DB52B8" w:rsidRPr="00DB52B8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Creative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Ball Sports</w:t>
            </w:r>
          </w:p>
        </w:tc>
      </w:tr>
      <w:tr w:rsidR="00DB52B8" w:rsidRPr="006951D7" w:rsidTr="001B41DC">
        <w:trPr>
          <w:trHeight w:val="749"/>
        </w:trPr>
        <w:tc>
          <w:tcPr>
            <w:tcW w:w="3227" w:type="dxa"/>
            <w:tcBorders>
              <w:bottom w:val="nil"/>
            </w:tcBorders>
            <w:shd w:val="clear" w:color="auto" w:fill="7030A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7030A0"/>
          </w:tcPr>
          <w:p w:rsidR="00DB52B8" w:rsidRPr="00DB52B8" w:rsidRDefault="00DB52B8" w:rsidP="001B41DC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2 –  Static Balance - </w:t>
            </w:r>
            <w:r w:rsidRPr="00DB52B8">
              <w:rPr>
                <w:rFonts w:ascii="Comic Sans MS" w:hAnsi="Comic Sans MS"/>
                <w:sz w:val="32"/>
                <w:szCs w:val="32"/>
              </w:rPr>
              <w:t>Jumping and landing</w:t>
            </w:r>
          </w:p>
          <w:p w:rsidR="00DB52B8" w:rsidRPr="00DB52B8" w:rsidRDefault="00DB52B8" w:rsidP="001B41DC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3 –  Static Balance -</w:t>
            </w:r>
            <w:r w:rsidRPr="00DB52B8">
              <w:rPr>
                <w:rFonts w:ascii="Comic Sans MS" w:hAnsi="Comic Sans MS"/>
                <w:sz w:val="32"/>
                <w:szCs w:val="32"/>
              </w:rPr>
              <w:t>Floor work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6951D7" w:rsidTr="001B41DC">
        <w:tc>
          <w:tcPr>
            <w:tcW w:w="3227" w:type="dxa"/>
            <w:tcBorders>
              <w:top w:val="nil"/>
            </w:tcBorders>
            <w:shd w:val="clear" w:color="auto" w:fill="00B0F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Summer 1</w:t>
            </w:r>
          </w:p>
          <w:p w:rsidR="00DB52B8" w:rsidRPr="00642C37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7654" w:type="dxa"/>
            <w:shd w:val="clear" w:color="auto" w:fill="00B0F0"/>
          </w:tcPr>
          <w:p w:rsidR="00DB52B8" w:rsidRPr="00DB52B8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DB52B8" w:rsidRPr="00DB52B8" w:rsidRDefault="00DB52B8" w:rsidP="001B41DC">
            <w:pPr>
              <w:jc w:val="center"/>
              <w:rPr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Physical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Cricket</w:t>
            </w:r>
          </w:p>
        </w:tc>
      </w:tr>
      <w:tr w:rsidR="00DB52B8" w:rsidRPr="006951D7" w:rsidTr="001B41DC">
        <w:trPr>
          <w:trHeight w:val="835"/>
        </w:trPr>
        <w:tc>
          <w:tcPr>
            <w:tcW w:w="3227" w:type="dxa"/>
            <w:tcBorders>
              <w:top w:val="nil"/>
            </w:tcBorders>
            <w:shd w:val="clear" w:color="auto" w:fill="00B0F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00B0F0"/>
          </w:tcPr>
          <w:p w:rsidR="00DB52B8" w:rsidRPr="00DB52B8" w:rsidRDefault="00DB52B8" w:rsidP="001B41DC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1 –  Static Balance -</w:t>
            </w:r>
            <w:r w:rsidRPr="00DB52B8">
              <w:rPr>
                <w:rFonts w:ascii="Comic Sans MS" w:hAnsi="Comic Sans MS"/>
                <w:sz w:val="32"/>
                <w:szCs w:val="32"/>
              </w:rPr>
              <w:t>One leg</w:t>
            </w:r>
          </w:p>
          <w:p w:rsidR="00DB52B8" w:rsidRPr="00DB52B8" w:rsidRDefault="00DB52B8" w:rsidP="001B41DC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6 – Dynamic balance and agility  - </w:t>
            </w:r>
            <w:r w:rsidRPr="00DB52B8">
              <w:rPr>
                <w:rFonts w:ascii="Comic Sans MS" w:hAnsi="Comic Sans MS"/>
                <w:sz w:val="32"/>
                <w:szCs w:val="32"/>
              </w:rPr>
              <w:t>footwork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B52B8" w:rsidRPr="005C2E14" w:rsidTr="001B41DC">
        <w:trPr>
          <w:trHeight w:val="847"/>
        </w:trPr>
        <w:tc>
          <w:tcPr>
            <w:tcW w:w="3227" w:type="dxa"/>
            <w:shd w:val="clear" w:color="auto" w:fill="0070C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42C37">
              <w:rPr>
                <w:rFonts w:ascii="Comic Sans MS" w:hAnsi="Comic Sans MS"/>
                <w:b/>
                <w:sz w:val="32"/>
                <w:szCs w:val="32"/>
              </w:rPr>
              <w:t>Summer 2</w:t>
            </w:r>
          </w:p>
        </w:tc>
        <w:tc>
          <w:tcPr>
            <w:tcW w:w="7654" w:type="dxa"/>
            <w:shd w:val="clear" w:color="auto" w:fill="0070C0"/>
          </w:tcPr>
          <w:p w:rsidR="00DB52B8" w:rsidRPr="00DB52B8" w:rsidRDefault="00DB52B8" w:rsidP="001B41D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Real PE</w:t>
            </w:r>
          </w:p>
          <w:p w:rsidR="00DB52B8" w:rsidRPr="00DB52B8" w:rsidRDefault="00DB52B8" w:rsidP="001B41DC">
            <w:pPr>
              <w:jc w:val="center"/>
              <w:rPr>
                <w:b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>Health &amp; Fitness Skills</w:t>
            </w:r>
          </w:p>
        </w:tc>
        <w:tc>
          <w:tcPr>
            <w:tcW w:w="5954" w:type="dxa"/>
            <w:shd w:val="clear" w:color="auto" w:fill="auto"/>
          </w:tcPr>
          <w:p w:rsidR="00DB52B8" w:rsidRPr="007860B6" w:rsidRDefault="00DB52B8" w:rsidP="001B41DC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860B6">
              <w:rPr>
                <w:rFonts w:ascii="Comic Sans MS" w:hAnsi="Comic Sans MS"/>
                <w:b/>
                <w:sz w:val="40"/>
                <w:szCs w:val="40"/>
              </w:rPr>
              <w:t>At</w:t>
            </w:r>
            <w:r>
              <w:rPr>
                <w:rFonts w:ascii="Comic Sans MS" w:hAnsi="Comic Sans MS"/>
                <w:b/>
                <w:sz w:val="40"/>
                <w:szCs w:val="40"/>
              </w:rPr>
              <w:t>h</w:t>
            </w:r>
            <w:r w:rsidRPr="007860B6">
              <w:rPr>
                <w:rFonts w:ascii="Comic Sans MS" w:hAnsi="Comic Sans MS"/>
                <w:b/>
                <w:sz w:val="40"/>
                <w:szCs w:val="40"/>
              </w:rPr>
              <w:t>letics</w:t>
            </w:r>
          </w:p>
        </w:tc>
      </w:tr>
      <w:tr w:rsidR="00DB52B8" w:rsidRPr="006951D7" w:rsidTr="001B41DC">
        <w:tc>
          <w:tcPr>
            <w:tcW w:w="3227" w:type="dxa"/>
            <w:shd w:val="clear" w:color="auto" w:fill="0070C0"/>
          </w:tcPr>
          <w:p w:rsidR="00DB52B8" w:rsidRPr="00642C37" w:rsidRDefault="00DB52B8" w:rsidP="001B41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42C37">
              <w:rPr>
                <w:rFonts w:ascii="Comic Sans MS" w:hAnsi="Comic Sans MS"/>
                <w:sz w:val="32"/>
                <w:szCs w:val="32"/>
              </w:rPr>
              <w:t>Assessment/ extra activities</w:t>
            </w:r>
          </w:p>
        </w:tc>
        <w:tc>
          <w:tcPr>
            <w:tcW w:w="7654" w:type="dxa"/>
            <w:shd w:val="clear" w:color="auto" w:fill="0070C0"/>
          </w:tcPr>
          <w:p w:rsidR="00DB52B8" w:rsidRPr="00DB52B8" w:rsidRDefault="00DB52B8" w:rsidP="001B41DC">
            <w:pPr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4 –  Static Balance 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- </w:t>
            </w:r>
            <w:r w:rsidRPr="00DB52B8">
              <w:rPr>
                <w:rFonts w:ascii="Comic Sans MS" w:hAnsi="Comic Sans MS"/>
                <w:sz w:val="32"/>
                <w:szCs w:val="32"/>
              </w:rPr>
              <w:t xml:space="preserve">Stance </w:t>
            </w:r>
          </w:p>
          <w:p w:rsidR="00DB52B8" w:rsidRPr="00DB52B8" w:rsidRDefault="00DB52B8" w:rsidP="001B41DC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 w:rsidRPr="00DB52B8">
              <w:rPr>
                <w:rFonts w:ascii="Comic Sans MS" w:hAnsi="Comic Sans MS"/>
                <w:b/>
                <w:sz w:val="32"/>
                <w:szCs w:val="32"/>
              </w:rPr>
              <w:t xml:space="preserve">10 – Co-ordination 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- </w:t>
            </w:r>
            <w:r w:rsidRPr="00DB52B8">
              <w:rPr>
                <w:rFonts w:ascii="Comic Sans MS" w:hAnsi="Comic Sans MS"/>
                <w:sz w:val="32"/>
                <w:szCs w:val="32"/>
              </w:rPr>
              <w:t>Footwork</w:t>
            </w:r>
          </w:p>
        </w:tc>
        <w:tc>
          <w:tcPr>
            <w:tcW w:w="5954" w:type="dxa"/>
            <w:shd w:val="clear" w:color="auto" w:fill="auto"/>
          </w:tcPr>
          <w:p w:rsidR="00DB52B8" w:rsidRPr="005C2E14" w:rsidRDefault="00DB52B8" w:rsidP="001B41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:rsidR="00DB52B8" w:rsidRDefault="00DB52B8" w:rsidP="00DB52B8">
      <w:pPr>
        <w:rPr>
          <w:rFonts w:ascii="Comic Sans MS" w:hAnsi="Comic Sans MS"/>
        </w:rPr>
      </w:pPr>
    </w:p>
    <w:p w:rsidR="00DB52B8" w:rsidRDefault="00DB52B8" w:rsidP="00B03332">
      <w:pPr>
        <w:rPr>
          <w:rFonts w:ascii="Comic Sans MS" w:hAnsi="Comic Sans MS"/>
        </w:rPr>
      </w:pPr>
    </w:p>
    <w:sectPr w:rsidR="00DB52B8" w:rsidSect="00B03332">
      <w:headerReference w:type="default" r:id="rId7"/>
      <w:footerReference w:type="default" r:id="rId8"/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E12" w:rsidRDefault="00977E12" w:rsidP="003B2463">
      <w:pPr>
        <w:spacing w:after="0" w:line="240" w:lineRule="auto"/>
      </w:pPr>
      <w:r>
        <w:separator/>
      </w:r>
    </w:p>
  </w:endnote>
  <w:endnote w:type="continuationSeparator" w:id="0">
    <w:p w:rsidR="00977E12" w:rsidRDefault="00977E12" w:rsidP="003B2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52904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946" w:rsidRDefault="001D394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390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3946" w:rsidRDefault="001D39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E12" w:rsidRDefault="00977E12" w:rsidP="003B2463">
      <w:pPr>
        <w:spacing w:after="0" w:line="240" w:lineRule="auto"/>
      </w:pPr>
      <w:r>
        <w:separator/>
      </w:r>
    </w:p>
  </w:footnote>
  <w:footnote w:type="continuationSeparator" w:id="0">
    <w:p w:rsidR="00977E12" w:rsidRDefault="00977E12" w:rsidP="003B2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E12" w:rsidRPr="00C22616" w:rsidRDefault="00977E12" w:rsidP="003B2463">
    <w:pPr>
      <w:rPr>
        <w:rFonts w:ascii="Comic Sans MS" w:hAnsi="Comic Sans MS"/>
      </w:rPr>
    </w:pPr>
    <w:r w:rsidRPr="00C22616">
      <w:rPr>
        <w:rFonts w:ascii="Comic Sans MS" w:hAnsi="Comic Sans MS"/>
      </w:rPr>
      <w:t xml:space="preserve">Curriculum plan for </w:t>
    </w:r>
    <w:r>
      <w:rPr>
        <w:rFonts w:ascii="Comic Sans MS" w:hAnsi="Comic Sans MS"/>
      </w:rPr>
      <w:t xml:space="preserve">PE </w:t>
    </w:r>
    <w:r w:rsidR="00BA5F1A">
      <w:rPr>
        <w:rFonts w:ascii="Comic Sans MS" w:hAnsi="Comic Sans MS"/>
      </w:rPr>
      <w:t>2021/22</w:t>
    </w:r>
  </w:p>
  <w:p w:rsidR="00977E12" w:rsidRDefault="00977E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598"/>
    <w:rsid w:val="00073998"/>
    <w:rsid w:val="000A3A3A"/>
    <w:rsid w:val="000E0ACF"/>
    <w:rsid w:val="001B26E2"/>
    <w:rsid w:val="001B7372"/>
    <w:rsid w:val="001D3946"/>
    <w:rsid w:val="002409F7"/>
    <w:rsid w:val="002421FC"/>
    <w:rsid w:val="002F2E51"/>
    <w:rsid w:val="00310DC5"/>
    <w:rsid w:val="00336FE8"/>
    <w:rsid w:val="003B2463"/>
    <w:rsid w:val="00425E0C"/>
    <w:rsid w:val="0044137C"/>
    <w:rsid w:val="00453900"/>
    <w:rsid w:val="00474B7F"/>
    <w:rsid w:val="005A1BF2"/>
    <w:rsid w:val="005C2E14"/>
    <w:rsid w:val="00614F85"/>
    <w:rsid w:val="00642C37"/>
    <w:rsid w:val="006951D7"/>
    <w:rsid w:val="006B5153"/>
    <w:rsid w:val="00710B4E"/>
    <w:rsid w:val="007860B6"/>
    <w:rsid w:val="007D42A8"/>
    <w:rsid w:val="008002F2"/>
    <w:rsid w:val="00815A8E"/>
    <w:rsid w:val="008E7D09"/>
    <w:rsid w:val="008E7EA1"/>
    <w:rsid w:val="00913E60"/>
    <w:rsid w:val="00977E12"/>
    <w:rsid w:val="00986207"/>
    <w:rsid w:val="009E2DE8"/>
    <w:rsid w:val="00A12CC1"/>
    <w:rsid w:val="00A40694"/>
    <w:rsid w:val="00A55598"/>
    <w:rsid w:val="00A84C64"/>
    <w:rsid w:val="00B03332"/>
    <w:rsid w:val="00B724F6"/>
    <w:rsid w:val="00B72D6E"/>
    <w:rsid w:val="00BA5F1A"/>
    <w:rsid w:val="00BB77F8"/>
    <w:rsid w:val="00C01F0D"/>
    <w:rsid w:val="00C22616"/>
    <w:rsid w:val="00C93C10"/>
    <w:rsid w:val="00CD1B28"/>
    <w:rsid w:val="00CF17B8"/>
    <w:rsid w:val="00D001F6"/>
    <w:rsid w:val="00D8286E"/>
    <w:rsid w:val="00DB52B8"/>
    <w:rsid w:val="00DD1066"/>
    <w:rsid w:val="00DD5EF7"/>
    <w:rsid w:val="00DE3E81"/>
    <w:rsid w:val="00DF4ACD"/>
    <w:rsid w:val="00F2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0FBA18"/>
  <w15:docId w15:val="{0690AB36-1BE1-40DC-A99C-5C97EF7A0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5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2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463"/>
  </w:style>
  <w:style w:type="paragraph" w:styleId="Footer">
    <w:name w:val="footer"/>
    <w:basedOn w:val="Normal"/>
    <w:link w:val="FooterChar"/>
    <w:uiPriority w:val="99"/>
    <w:unhideWhenUsed/>
    <w:rsid w:val="003B2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463"/>
  </w:style>
  <w:style w:type="character" w:styleId="CommentReference">
    <w:name w:val="annotation reference"/>
    <w:basedOn w:val="DefaultParagraphFont"/>
    <w:uiPriority w:val="99"/>
    <w:semiHidden/>
    <w:unhideWhenUsed/>
    <w:rsid w:val="001B26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26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26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26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26E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2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6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6B292-CF92-46DC-A60A-2E28BDC67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4E5C40AD</Template>
  <TotalTime>4</TotalTime>
  <Pages>5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Anderson</dc:creator>
  <cp:lastModifiedBy>Tina Anderson - SCH.164</cp:lastModifiedBy>
  <cp:revision>4</cp:revision>
  <dcterms:created xsi:type="dcterms:W3CDTF">2021-07-16T13:11:00Z</dcterms:created>
  <dcterms:modified xsi:type="dcterms:W3CDTF">2021-07-16T13:14:00Z</dcterms:modified>
</cp:coreProperties>
</file>